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111" w:rsidRDefault="00AC1B46">
      <w:pPr>
        <w:pStyle w:val="Standard"/>
        <w:rPr>
          <w:b/>
          <w:bCs/>
          <w:lang w:val="en-US"/>
        </w:rPr>
      </w:pPr>
      <w:bookmarkStart w:id="0" w:name="_GoBack"/>
      <w:bookmarkEnd w:id="0"/>
      <w:r>
        <w:rPr>
          <w:b/>
          <w:bCs/>
          <w:lang w:val="en-US"/>
        </w:rPr>
        <w:t>Varisian Wagon Drivers (2) CR 1/3</w:t>
      </w:r>
    </w:p>
    <w:p w:rsidR="00C61111" w:rsidRDefault="00C61111">
      <w:pPr>
        <w:pStyle w:val="Standard"/>
        <w:rPr>
          <w:lang w:val="en-US"/>
        </w:rPr>
      </w:pPr>
    </w:p>
    <w:p w:rsidR="00C61111" w:rsidRDefault="00AC1B46">
      <w:pPr>
        <w:pStyle w:val="Standard"/>
        <w:rPr>
          <w:lang w:val="en-US"/>
        </w:rPr>
      </w:pPr>
      <w:r>
        <w:rPr>
          <w:lang w:val="en-US"/>
        </w:rPr>
        <w:t>Human expert 1</w:t>
      </w:r>
    </w:p>
    <w:p w:rsidR="00C61111" w:rsidRDefault="00AC1B46">
      <w:pPr>
        <w:pStyle w:val="Standard"/>
        <w:rPr>
          <w:lang w:val="en-US"/>
        </w:rPr>
      </w:pPr>
      <w:r>
        <w:rPr>
          <w:lang w:val="en-US"/>
        </w:rPr>
        <w:t>N Medium humanoid (human)</w:t>
      </w:r>
    </w:p>
    <w:p w:rsidR="00C61111" w:rsidRDefault="00C61111">
      <w:pPr>
        <w:pStyle w:val="Standard"/>
        <w:rPr>
          <w:lang w:val="en-US"/>
        </w:rPr>
      </w:pPr>
    </w:p>
    <w:p w:rsidR="00C61111" w:rsidRDefault="00AC1B46">
      <w:pPr>
        <w:pStyle w:val="Standard"/>
        <w:rPr>
          <w:lang w:val="en-US"/>
        </w:rPr>
      </w:pPr>
      <w:r>
        <w:rPr>
          <w:lang w:val="en-US"/>
        </w:rPr>
        <w:t>Init +1; Senses Perception +4</w:t>
      </w:r>
    </w:p>
    <w:p w:rsidR="00C61111" w:rsidRDefault="00C61111">
      <w:pPr>
        <w:pStyle w:val="Standard"/>
        <w:rPr>
          <w:lang w:val="en-US"/>
        </w:rPr>
      </w:pPr>
    </w:p>
    <w:p w:rsidR="00C61111" w:rsidRDefault="00AC1B46">
      <w:pPr>
        <w:pStyle w:val="Standard"/>
        <w:rPr>
          <w:b/>
          <w:bCs/>
          <w:lang w:val="en-US"/>
        </w:rPr>
      </w:pPr>
      <w:r>
        <w:rPr>
          <w:b/>
          <w:bCs/>
          <w:lang w:val="en-US"/>
        </w:rPr>
        <w:t>DEFENSE</w:t>
      </w:r>
    </w:p>
    <w:p w:rsidR="00C61111" w:rsidRDefault="00AC1B46">
      <w:pPr>
        <w:pStyle w:val="Standard"/>
      </w:pPr>
      <w:r>
        <w:rPr>
          <w:b/>
          <w:bCs/>
          <w:lang w:val="en-US"/>
        </w:rPr>
        <w:t>AC</w:t>
      </w:r>
      <w:r>
        <w:rPr>
          <w:lang w:val="en-US"/>
        </w:rPr>
        <w:t xml:space="preserve"> 11, touch 11, flat-footed 10 (+1 Dex)</w:t>
      </w:r>
    </w:p>
    <w:p w:rsidR="00C61111" w:rsidRDefault="00AC1B46">
      <w:pPr>
        <w:pStyle w:val="Standard"/>
      </w:pPr>
      <w:r>
        <w:rPr>
          <w:b/>
          <w:bCs/>
          <w:lang w:val="en-US"/>
        </w:rPr>
        <w:t xml:space="preserve">hp </w:t>
      </w:r>
      <w:r>
        <w:rPr>
          <w:lang w:val="en-US"/>
        </w:rPr>
        <w:t>5 each (1d8+1)</w:t>
      </w:r>
    </w:p>
    <w:p w:rsidR="00C61111" w:rsidRDefault="00AC1B46">
      <w:pPr>
        <w:pStyle w:val="Standard"/>
        <w:rPr>
          <w:lang w:val="en-US"/>
        </w:rPr>
      </w:pPr>
      <w:r>
        <w:rPr>
          <w:lang w:val="en-US"/>
        </w:rPr>
        <w:t xml:space="preserve">Fort +0, </w:t>
      </w:r>
      <w:r>
        <w:rPr>
          <w:lang w:val="en-US"/>
        </w:rPr>
        <w:t>Ref +1, Will +2</w:t>
      </w:r>
    </w:p>
    <w:p w:rsidR="00C61111" w:rsidRDefault="00C61111">
      <w:pPr>
        <w:pStyle w:val="Standard"/>
        <w:rPr>
          <w:lang w:val="en-US"/>
        </w:rPr>
      </w:pPr>
    </w:p>
    <w:p w:rsidR="00C61111" w:rsidRDefault="00AC1B46">
      <w:pPr>
        <w:pStyle w:val="Standard"/>
        <w:rPr>
          <w:b/>
          <w:bCs/>
          <w:lang w:val="en-US"/>
        </w:rPr>
      </w:pPr>
      <w:r>
        <w:rPr>
          <w:b/>
          <w:bCs/>
          <w:lang w:val="en-US"/>
        </w:rPr>
        <w:t>OFFENSE</w:t>
      </w:r>
    </w:p>
    <w:p w:rsidR="00C61111" w:rsidRDefault="00AC1B46">
      <w:pPr>
        <w:pStyle w:val="Standard"/>
        <w:rPr>
          <w:lang w:val="en-US"/>
        </w:rPr>
      </w:pPr>
      <w:r>
        <w:rPr>
          <w:lang w:val="en-US"/>
        </w:rPr>
        <w:t>Speed 30 ft.</w:t>
      </w:r>
    </w:p>
    <w:p w:rsidR="00C61111" w:rsidRDefault="00AC1B46">
      <w:pPr>
        <w:pStyle w:val="Standard"/>
        <w:rPr>
          <w:lang w:val="en-US"/>
        </w:rPr>
      </w:pPr>
      <w:r>
        <w:rPr>
          <w:lang w:val="en-US"/>
        </w:rPr>
        <w:t>Melee club +0 (1d6)</w:t>
      </w:r>
    </w:p>
    <w:p w:rsidR="00C61111" w:rsidRDefault="00C61111">
      <w:pPr>
        <w:pStyle w:val="Standard"/>
        <w:rPr>
          <w:lang w:val="en-US"/>
        </w:rPr>
      </w:pPr>
    </w:p>
    <w:p w:rsidR="00C61111" w:rsidRDefault="00AC1B46">
      <w:pPr>
        <w:pStyle w:val="Standard"/>
        <w:rPr>
          <w:b/>
          <w:bCs/>
          <w:lang w:val="en-US"/>
        </w:rPr>
      </w:pPr>
      <w:r>
        <w:rPr>
          <w:b/>
          <w:bCs/>
          <w:lang w:val="en-US"/>
        </w:rPr>
        <w:t>STATISTICS</w:t>
      </w:r>
    </w:p>
    <w:p w:rsidR="00C61111" w:rsidRDefault="00AC1B46">
      <w:pPr>
        <w:pStyle w:val="Standard"/>
        <w:rPr>
          <w:lang w:val="en-US"/>
        </w:rPr>
      </w:pPr>
      <w:r>
        <w:rPr>
          <w:lang w:val="en-US"/>
        </w:rPr>
        <w:t>Str 11, Dex 12, Con 10, Int 8, Wis 11, Cha 13</w:t>
      </w:r>
    </w:p>
    <w:p w:rsidR="00C61111" w:rsidRDefault="00AC1B46">
      <w:pPr>
        <w:pStyle w:val="Standard"/>
        <w:rPr>
          <w:lang w:val="en-US"/>
        </w:rPr>
      </w:pPr>
      <w:r>
        <w:rPr>
          <w:lang w:val="en-US"/>
        </w:rPr>
        <w:t>Base Atk +0; CMB +0; CMD 11</w:t>
      </w:r>
    </w:p>
    <w:p w:rsidR="00C61111" w:rsidRDefault="00AC1B46">
      <w:pPr>
        <w:pStyle w:val="Standard"/>
        <w:rPr>
          <w:lang w:val="en-US"/>
        </w:rPr>
      </w:pPr>
      <w:r>
        <w:rPr>
          <w:lang w:val="en-US"/>
        </w:rPr>
        <w:t>Feats Animal Affinity, Skill Focus (Handle Animal)</w:t>
      </w:r>
    </w:p>
    <w:p w:rsidR="00C61111" w:rsidRDefault="00AC1B46">
      <w:pPr>
        <w:pStyle w:val="Standard"/>
        <w:rPr>
          <w:lang w:val="en-US"/>
        </w:rPr>
      </w:pPr>
      <w:r>
        <w:rPr>
          <w:lang w:val="en-US"/>
        </w:rPr>
        <w:t>Skills Handle Animal+10, Heal+4, Knowledge (geography) +3,Per</w:t>
      </w:r>
      <w:r>
        <w:rPr>
          <w:lang w:val="en-US"/>
        </w:rPr>
        <w:t>ception +4, Ride +7, Survival +4</w:t>
      </w:r>
    </w:p>
    <w:p w:rsidR="00C61111" w:rsidRDefault="00AC1B46">
      <w:pPr>
        <w:pStyle w:val="Standard"/>
        <w:rPr>
          <w:lang w:val="en-US"/>
        </w:rPr>
      </w:pPr>
      <w:r>
        <w:rPr>
          <w:lang w:val="en-US"/>
        </w:rPr>
        <w:t>Languages Common, Varisian</w:t>
      </w:r>
    </w:p>
    <w:p w:rsidR="00C61111" w:rsidRDefault="00C61111">
      <w:pPr>
        <w:pStyle w:val="Standard"/>
        <w:rPr>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Varisian Mercenaries (4) CR 1/2</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Human ranger (guide) 1 (</w:t>
      </w:r>
      <w:r>
        <w:rPr>
          <w:rFonts w:ascii="NexusSansOT, NexusSansOT" w:eastAsia="NexusSansOT, NexusSansOT" w:hAnsi="NexusSansOT, NexusSansOT" w:cs="NexusSansOT, NexusSansOT"/>
          <w:i/>
          <w:iCs/>
          <w:color w:val="000000"/>
          <w:sz w:val="20"/>
          <w:szCs w:val="20"/>
          <w:lang w:val="en-US"/>
        </w:rPr>
        <w:t xml:space="preserve">Advanced Player’s Guide </w:t>
      </w:r>
      <w:r>
        <w:rPr>
          <w:rFonts w:ascii="NexusSansOT, NexusSansOT" w:eastAsia="NexusSansOT, NexusSansOT" w:hAnsi="NexusSansOT, NexusSansOT" w:cs="NexusSansOT, NexusSansOT"/>
          <w:color w:val="000000"/>
          <w:sz w:val="20"/>
          <w:szCs w:val="20"/>
          <w:lang w:val="en-US"/>
        </w:rPr>
        <w:t>125)</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LN Medium humanoid (human)</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Senses </w:t>
      </w:r>
      <w:r>
        <w:rPr>
          <w:rFonts w:ascii="NexusSansOT, NexusSansOT" w:eastAsia="NexusSansOT, NexusSansOT" w:hAnsi="NexusSansOT, NexusSansOT" w:cs="NexusSansOT, NexusSansOT"/>
          <w:color w:val="000000"/>
          <w:sz w:val="20"/>
          <w:szCs w:val="20"/>
          <w:lang w:val="en-US"/>
        </w:rPr>
        <w:t>Perception +5</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AC </w:t>
      </w:r>
      <w:r>
        <w:rPr>
          <w:rFonts w:ascii="NexusSansOT, NexusSansOT" w:eastAsia="NexusSansOT, NexusSansOT" w:hAnsi="NexusSansOT, NexusSansOT" w:cs="NexusSansOT, NexusSansOT"/>
          <w:color w:val="000000"/>
          <w:sz w:val="20"/>
          <w:szCs w:val="20"/>
          <w:lang w:val="en-US"/>
        </w:rPr>
        <w:t xml:space="preserve">16, touch 13, flat-footed 13 (+3 armor, </w:t>
      </w:r>
      <w:r>
        <w:rPr>
          <w:rFonts w:ascii="NexusSansOT, NexusSansOT" w:eastAsia="NexusSansOT, NexusSansOT" w:hAnsi="NexusSansOT, NexusSansOT" w:cs="NexusSansOT, NexusSansOT"/>
          <w:color w:val="000000"/>
          <w:sz w:val="20"/>
          <w:szCs w:val="20"/>
          <w:lang w:val="en-US"/>
        </w:rPr>
        <w:t>+3 Dex)</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hp </w:t>
      </w:r>
      <w:r>
        <w:rPr>
          <w:rFonts w:ascii="NexusSansOT, NexusSansOT" w:eastAsia="NexusSansOT, NexusSansOT" w:hAnsi="NexusSansOT, NexusSansOT" w:cs="NexusSansOT, NexusSansOT"/>
          <w:color w:val="000000"/>
          <w:sz w:val="20"/>
          <w:szCs w:val="20"/>
          <w:lang w:val="en-US"/>
        </w:rPr>
        <w:t>12 each (1d10+2)</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Fort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Ref </w:t>
      </w:r>
      <w:r>
        <w:rPr>
          <w:rFonts w:ascii="NexusSansOT, NexusSansOT" w:eastAsia="NexusSansOT, NexusSansOT" w:hAnsi="NexusSansOT, NexusSansOT" w:cs="NexusSansOT, NexusSansOT"/>
          <w:color w:val="000000"/>
          <w:sz w:val="20"/>
          <w:szCs w:val="20"/>
          <w:lang w:val="en-US"/>
        </w:rPr>
        <w:t xml:space="preserve">+5, </w:t>
      </w:r>
      <w:r>
        <w:rPr>
          <w:rFonts w:ascii="NexusSansOT, NexusSansOT" w:eastAsia="NexusSansOT, NexusSansOT" w:hAnsi="NexusSansOT, NexusSansOT" w:cs="NexusSansOT, NexusSansOT"/>
          <w:b/>
          <w:bCs/>
          <w:color w:val="000000"/>
          <w:sz w:val="20"/>
          <w:szCs w:val="20"/>
          <w:lang w:val="en-US"/>
        </w:rPr>
        <w:t xml:space="preserve">Will </w:t>
      </w:r>
      <w:r>
        <w:rPr>
          <w:rFonts w:ascii="NexusSansOT, NexusSansOT" w:eastAsia="NexusSansOT, NexusSansOT" w:hAnsi="NexusSansOT, NexusSansOT" w:cs="NexusSansOT, NexusSansOT"/>
          <w:color w:val="000000"/>
          <w:sz w:val="20"/>
          <w:szCs w:val="20"/>
          <w:lang w:val="en-US"/>
        </w:rPr>
        <w:t>+1</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OFFENSE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Speed </w:t>
      </w:r>
      <w:r>
        <w:rPr>
          <w:rFonts w:ascii="NexusSansOT, NexusSansOT" w:eastAsia="NexusSansOT, NexusSansOT" w:hAnsi="NexusSansOT, NexusSansOT" w:cs="NexusSansOT, NexusSansOT"/>
          <w:color w:val="000000"/>
          <w:sz w:val="20"/>
          <w:szCs w:val="20"/>
        </w:rPr>
        <w:t>30 ft.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Melee </w:t>
      </w:r>
      <w:r>
        <w:rPr>
          <w:rFonts w:ascii="NexusSansOT, NexusSansOT" w:eastAsia="NexusSansOT, NexusSansOT" w:hAnsi="NexusSansOT, NexusSansOT" w:cs="NexusSansOT, NexusSansOT"/>
          <w:color w:val="000000"/>
          <w:sz w:val="20"/>
          <w:szCs w:val="20"/>
        </w:rPr>
        <w:t>rapier +3 (1d6+2/18–20)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Ranged </w:t>
      </w:r>
      <w:r>
        <w:rPr>
          <w:rFonts w:ascii="NexusSansOT, NexusSansOT" w:eastAsia="NexusSansOT, NexusSansOT" w:hAnsi="NexusSansOT, NexusSansOT" w:cs="NexusSansOT, NexusSansOT"/>
          <w:color w:val="000000"/>
          <w:sz w:val="20"/>
          <w:szCs w:val="20"/>
          <w:lang w:val="en-US"/>
        </w:rPr>
        <w:t>composite longbow +5 (1d8+2/3)</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Special Attacks </w:t>
      </w:r>
      <w:r>
        <w:rPr>
          <w:rFonts w:ascii="NexusSansOT, NexusSansOT" w:eastAsia="NexusSansOT, NexusSansOT" w:hAnsi="NexusSansOT, NexusSansOT" w:cs="NexusSansOT, NexusSansOT"/>
          <w:color w:val="000000"/>
          <w:sz w:val="20"/>
          <w:szCs w:val="20"/>
          <w:lang w:val="en-US"/>
        </w:rPr>
        <w:t>ranger’s focus +2 (1/day)</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TACTICS Before Combat </w:t>
      </w:r>
      <w:r>
        <w:rPr>
          <w:rFonts w:ascii="NexusSansOT, NexusSansOT" w:eastAsia="NexusSansOT, NexusSansOT" w:hAnsi="NexusSansOT, NexusSansOT" w:cs="NexusSansOT, NexusSansOT"/>
          <w:color w:val="000000"/>
          <w:sz w:val="20"/>
          <w:szCs w:val="20"/>
          <w:lang w:val="en-US"/>
        </w:rPr>
        <w:t>The Varisian Mercenary on guard duty moves stealt</w:t>
      </w:r>
      <w:r>
        <w:rPr>
          <w:rFonts w:ascii="NexusSansOT, NexusSansOT" w:eastAsia="NexusSansOT, NexusSansOT" w:hAnsi="NexusSansOT, NexusSansOT" w:cs="NexusSansOT, NexusSansOT"/>
          <w:color w:val="000000"/>
          <w:sz w:val="20"/>
          <w:szCs w:val="20"/>
          <w:lang w:val="en-US"/>
        </w:rPr>
        <w:t>hily through the thick undergrowth of the surrounding woods looking for any threats to the encampment. The other Varisians are asleep next to the fire.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During Combat </w:t>
      </w:r>
      <w:r>
        <w:rPr>
          <w:rFonts w:ascii="NexusSansOT, NexusSansOT" w:eastAsia="NexusSansOT, NexusSansOT" w:hAnsi="NexusSansOT, NexusSansOT" w:cs="NexusSansOT, NexusSansOT"/>
          <w:color w:val="000000"/>
          <w:sz w:val="20"/>
          <w:szCs w:val="20"/>
          <w:lang w:val="en-US"/>
        </w:rPr>
        <w:t>The Varisian Mercenaries attempt to identify any intruders. They are quick to engage and w</w:t>
      </w:r>
      <w:r>
        <w:rPr>
          <w:rFonts w:ascii="NexusSansOT, NexusSansOT" w:eastAsia="NexusSansOT, NexusSansOT" w:hAnsi="NexusSansOT, NexusSansOT" w:cs="NexusSansOT, NexusSansOT"/>
          <w:color w:val="000000"/>
          <w:sz w:val="20"/>
          <w:szCs w:val="20"/>
          <w:lang w:val="en-US"/>
        </w:rPr>
        <w:t xml:space="preserve">arn the rest of the camp should their challenges not be met with prompt answers. They begin combat using blunt arrows until they are attacked with lethal force. </w:t>
      </w:r>
      <w:r>
        <w:rPr>
          <w:rFonts w:ascii="NexusSansOT, NexusSansOT" w:eastAsia="NexusSansOT, NexusSansOT" w:hAnsi="NexusSansOT, NexusSansOT" w:cs="NexusSansOT, NexusSansOT"/>
          <w:b/>
          <w:bCs/>
          <w:color w:val="000000"/>
          <w:sz w:val="20"/>
          <w:szCs w:val="20"/>
          <w:lang w:val="en-US"/>
        </w:rPr>
        <w:t xml:space="preserve">Morale </w:t>
      </w:r>
      <w:r>
        <w:rPr>
          <w:rFonts w:ascii="NexusSansOT, NexusSansOT" w:eastAsia="NexusSansOT, NexusSansOT" w:hAnsi="NexusSansOT, NexusSansOT" w:cs="NexusSansOT, NexusSansOT"/>
          <w:color w:val="000000"/>
          <w:sz w:val="20"/>
          <w:szCs w:val="20"/>
          <w:lang w:val="en-US"/>
        </w:rPr>
        <w:t>Having been compensated well for the safe delivery of the Aspis Consortium’s gold, the V</w:t>
      </w:r>
      <w:r>
        <w:rPr>
          <w:rFonts w:ascii="NexusSansOT, NexusSansOT" w:eastAsia="NexusSansOT, NexusSansOT" w:hAnsi="NexusSansOT, NexusSansOT" w:cs="NexusSansOT, NexusSansOT"/>
          <w:color w:val="000000"/>
          <w:sz w:val="20"/>
          <w:szCs w:val="20"/>
          <w:lang w:val="en-US"/>
        </w:rPr>
        <w:t>arisian Mercenaries are willing to lay down their lives to protect their charge.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STATISTICS Str </w:t>
      </w:r>
      <w:r>
        <w:rPr>
          <w:rFonts w:ascii="NexusSansOT, NexusSansOT" w:eastAsia="NexusSansOT, NexusSansOT" w:hAnsi="NexusSansOT, NexusSansOT" w:cs="NexusSansOT, NexusSansOT"/>
          <w:color w:val="000000"/>
          <w:sz w:val="20"/>
          <w:szCs w:val="20"/>
          <w:lang w:val="en-US"/>
        </w:rPr>
        <w:t xml:space="preserve">15, </w:t>
      </w:r>
      <w:r>
        <w:rPr>
          <w:rFonts w:ascii="NexusSansOT, NexusSansOT" w:eastAsia="NexusSansOT, NexusSansOT" w:hAnsi="NexusSansOT, NexusSansOT" w:cs="NexusSansOT, NexusSansOT"/>
          <w:b/>
          <w:bCs/>
          <w:color w:val="000000"/>
          <w:sz w:val="20"/>
          <w:szCs w:val="20"/>
          <w:lang w:val="en-US"/>
        </w:rPr>
        <w:t xml:space="preserve">Dex </w:t>
      </w:r>
      <w:r>
        <w:rPr>
          <w:rFonts w:ascii="NexusSansOT, NexusSansOT" w:eastAsia="NexusSansOT, NexusSansOT" w:hAnsi="NexusSansOT, NexusSansOT" w:cs="NexusSansOT, NexusSansOT"/>
          <w:color w:val="000000"/>
          <w:sz w:val="20"/>
          <w:szCs w:val="20"/>
          <w:lang w:val="en-US"/>
        </w:rPr>
        <w:t xml:space="preserve">16, </w:t>
      </w:r>
      <w:r>
        <w:rPr>
          <w:rFonts w:ascii="NexusSansOT, NexusSansOT" w:eastAsia="NexusSansOT, NexusSansOT" w:hAnsi="NexusSansOT, NexusSansOT" w:cs="NexusSansOT, NexusSansOT"/>
          <w:b/>
          <w:bCs/>
          <w:color w:val="000000"/>
          <w:sz w:val="20"/>
          <w:szCs w:val="20"/>
          <w:lang w:val="en-US"/>
        </w:rPr>
        <w:t xml:space="preserve">Con </w:t>
      </w:r>
      <w:r>
        <w:rPr>
          <w:rFonts w:ascii="NexusSansOT, NexusSansOT" w:eastAsia="NexusSansOT, NexusSansOT" w:hAnsi="NexusSansOT, NexusSansOT" w:cs="NexusSansOT, NexusSansOT"/>
          <w:color w:val="000000"/>
          <w:sz w:val="20"/>
          <w:szCs w:val="20"/>
          <w:lang w:val="en-US"/>
        </w:rPr>
        <w:t xml:space="preserve">13, </w:t>
      </w:r>
      <w:r>
        <w:rPr>
          <w:rFonts w:ascii="NexusSansOT, NexusSansOT" w:eastAsia="NexusSansOT, NexusSansOT" w:hAnsi="NexusSansOT, NexusSansOT" w:cs="NexusSansOT, NexusSansOT"/>
          <w:b/>
          <w:bCs/>
          <w:color w:val="000000"/>
          <w:sz w:val="20"/>
          <w:szCs w:val="20"/>
          <w:lang w:val="en-US"/>
        </w:rPr>
        <w:t xml:space="preserve">Int </w:t>
      </w:r>
      <w:r>
        <w:rPr>
          <w:rFonts w:ascii="NexusSansOT, NexusSansOT" w:eastAsia="NexusSansOT, NexusSansOT" w:hAnsi="NexusSansOT, NexusSansOT" w:cs="NexusSansOT, NexusSansOT"/>
          <w:color w:val="000000"/>
          <w:sz w:val="20"/>
          <w:szCs w:val="20"/>
          <w:lang w:val="en-US"/>
        </w:rPr>
        <w:t xml:space="preserve">10, </w:t>
      </w:r>
      <w:r>
        <w:rPr>
          <w:rFonts w:ascii="NexusSansOT, NexusSansOT" w:eastAsia="NexusSansOT, NexusSansOT" w:hAnsi="NexusSansOT, NexusSansOT" w:cs="NexusSansOT, NexusSansOT"/>
          <w:b/>
          <w:bCs/>
          <w:color w:val="000000"/>
          <w:sz w:val="20"/>
          <w:szCs w:val="20"/>
          <w:lang w:val="en-US"/>
        </w:rPr>
        <w:t xml:space="preserve">Wis </w:t>
      </w:r>
      <w:r>
        <w:rPr>
          <w:rFonts w:ascii="NexusSansOT, NexusSansOT" w:eastAsia="NexusSansOT, NexusSansOT" w:hAnsi="NexusSansOT, NexusSansOT" w:cs="NexusSansOT, NexusSansOT"/>
          <w:color w:val="000000"/>
          <w:sz w:val="20"/>
          <w:szCs w:val="20"/>
          <w:lang w:val="en-US"/>
        </w:rPr>
        <w:t xml:space="preserve">12, </w:t>
      </w:r>
      <w:r>
        <w:rPr>
          <w:rFonts w:ascii="NexusSansOT, NexusSansOT" w:eastAsia="NexusSansOT, NexusSansOT" w:hAnsi="NexusSansOT, NexusSansOT" w:cs="NexusSansOT, NexusSansOT"/>
          <w:b/>
          <w:bCs/>
          <w:color w:val="000000"/>
          <w:sz w:val="20"/>
          <w:szCs w:val="20"/>
          <w:lang w:val="en-US"/>
        </w:rPr>
        <w:t xml:space="preserve">Cha </w:t>
      </w:r>
      <w:r>
        <w:rPr>
          <w:rFonts w:ascii="NexusSansOT, NexusSansOT" w:eastAsia="NexusSansOT, NexusSansOT" w:hAnsi="NexusSansOT, NexusSansOT" w:cs="NexusSansOT, NexusSansOT"/>
          <w:color w:val="000000"/>
          <w:sz w:val="20"/>
          <w:szCs w:val="20"/>
          <w:lang w:val="en-US"/>
        </w:rPr>
        <w:t>8</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Base Atk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CMB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CMD </w:t>
      </w:r>
      <w:r>
        <w:rPr>
          <w:rFonts w:ascii="NexusSansOT, NexusSansOT" w:eastAsia="NexusSansOT, NexusSansOT" w:hAnsi="NexusSansOT, NexusSansOT" w:cs="NexusSansOT, NexusSansOT"/>
          <w:color w:val="000000"/>
          <w:sz w:val="20"/>
          <w:szCs w:val="20"/>
          <w:lang w:val="en-US"/>
        </w:rPr>
        <w:t>16</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Feats </w:t>
      </w:r>
      <w:r>
        <w:rPr>
          <w:rFonts w:ascii="NexusSansOT, NexusSansOT" w:eastAsia="NexusSansOT, NexusSansOT" w:hAnsi="NexusSansOT, NexusSansOT" w:cs="NexusSansOT, NexusSansOT"/>
          <w:color w:val="000000"/>
          <w:sz w:val="20"/>
          <w:szCs w:val="20"/>
          <w:lang w:val="en-US"/>
        </w:rPr>
        <w:t xml:space="preserve">Point-Blank Shot, Weapon Focus (longbow) </w:t>
      </w:r>
      <w:r>
        <w:rPr>
          <w:rFonts w:ascii="NexusSansOT, NexusSansOT" w:eastAsia="NexusSansOT, NexusSansOT" w:hAnsi="NexusSansOT, NexusSansOT" w:cs="NexusSansOT, NexusSansOT"/>
          <w:b/>
          <w:bCs/>
          <w:color w:val="000000"/>
          <w:sz w:val="20"/>
          <w:szCs w:val="20"/>
          <w:lang w:val="en-US"/>
        </w:rPr>
        <w:t xml:space="preserve">Skills </w:t>
      </w:r>
      <w:r>
        <w:rPr>
          <w:rFonts w:ascii="NexusSansOT, NexusSansOT" w:eastAsia="NexusSansOT, NexusSansOT" w:hAnsi="NexusSansOT, NexusSansOT" w:cs="NexusSansOT, NexusSansOT"/>
          <w:color w:val="000000"/>
          <w:sz w:val="20"/>
          <w:szCs w:val="20"/>
          <w:lang w:val="en-US"/>
        </w:rPr>
        <w:t xml:space="preserve">Climb +5, Handle Animal +3, </w:t>
      </w:r>
      <w:r>
        <w:rPr>
          <w:rFonts w:ascii="NexusSansOT, NexusSansOT" w:eastAsia="NexusSansOT, NexusSansOT" w:hAnsi="NexusSansOT, NexusSansOT" w:cs="NexusSansOT, NexusSansOT"/>
          <w:color w:val="000000"/>
          <w:sz w:val="20"/>
          <w:szCs w:val="20"/>
          <w:lang w:val="en-US"/>
        </w:rPr>
        <w:t xml:space="preserve">Knowledge (nature) +4, Perception +5, Ride +6, Stealth +6, Survival +5 </w:t>
      </w:r>
      <w:r>
        <w:rPr>
          <w:rFonts w:ascii="NexusSansOT, NexusSansOT" w:eastAsia="NexusSansOT, NexusSansOT" w:hAnsi="NexusSansOT, NexusSansOT" w:cs="NexusSansOT, NexusSansOT"/>
          <w:b/>
          <w:bCs/>
          <w:color w:val="000000"/>
          <w:sz w:val="20"/>
          <w:szCs w:val="20"/>
          <w:lang w:val="en-US"/>
        </w:rPr>
        <w:t xml:space="preserve">Languages </w:t>
      </w:r>
      <w:r>
        <w:rPr>
          <w:rFonts w:ascii="NexusSansOT, NexusSansOT" w:eastAsia="NexusSansOT, NexusSansOT" w:hAnsi="NexusSansOT, NexusSansOT" w:cs="NexusSansOT, NexusSansOT"/>
          <w:color w:val="000000"/>
          <w:sz w:val="20"/>
          <w:szCs w:val="20"/>
          <w:lang w:val="en-US"/>
        </w:rPr>
        <w:t xml:space="preserve">Common, Varisian </w:t>
      </w:r>
      <w:r>
        <w:rPr>
          <w:rFonts w:ascii="NexusSansOT, NexusSansOT" w:eastAsia="NexusSansOT, NexusSansOT" w:hAnsi="NexusSansOT, NexusSansOT" w:cs="NexusSansOT, NexusSansOT"/>
          <w:b/>
          <w:bCs/>
          <w:color w:val="000000"/>
          <w:sz w:val="20"/>
          <w:szCs w:val="20"/>
          <w:lang w:val="en-US"/>
        </w:rPr>
        <w:t xml:space="preserve">SQ </w:t>
      </w:r>
      <w:r>
        <w:rPr>
          <w:rFonts w:ascii="NexusSansOT, NexusSansOT" w:eastAsia="NexusSansOT, NexusSansOT" w:hAnsi="NexusSansOT, NexusSansOT" w:cs="NexusSansOT, NexusSansOT"/>
          <w:color w:val="000000"/>
          <w:sz w:val="20"/>
          <w:szCs w:val="20"/>
          <w:lang w:val="en-US"/>
        </w:rPr>
        <w:t>track +1, wild empathy +0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Combat Gear </w:t>
      </w:r>
      <w:r>
        <w:rPr>
          <w:rFonts w:ascii="NexusSansOT, NexusSansOT" w:eastAsia="NexusSansOT, NexusSansOT" w:hAnsi="NexusSansOT, NexusSansOT" w:cs="NexusSansOT, NexusSansOT"/>
          <w:color w:val="000000"/>
          <w:sz w:val="20"/>
          <w:szCs w:val="20"/>
          <w:lang w:val="en-US"/>
        </w:rPr>
        <w:t xml:space="preserve">blunt arrowsAPG (20), tanglefoot bag; </w:t>
      </w:r>
      <w:r>
        <w:rPr>
          <w:rFonts w:ascii="NexusSansOT, NexusSansOT" w:eastAsia="NexusSansOT, NexusSansOT" w:hAnsi="NexusSansOT, NexusSansOT" w:cs="NexusSansOT, NexusSansOT"/>
          <w:b/>
          <w:bCs/>
          <w:color w:val="000000"/>
          <w:sz w:val="20"/>
          <w:szCs w:val="20"/>
          <w:lang w:val="en-US"/>
        </w:rPr>
        <w:t xml:space="preserve">Other Gear </w:t>
      </w:r>
      <w:r>
        <w:rPr>
          <w:rFonts w:ascii="NexusSansOT, NexusSansOT" w:eastAsia="NexusSansOT, NexusSansOT" w:hAnsi="NexusSansOT, NexusSansOT" w:cs="NexusSansOT, NexusSansOT"/>
          <w:color w:val="000000"/>
          <w:sz w:val="20"/>
          <w:szCs w:val="20"/>
          <w:lang w:val="en-US"/>
        </w:rPr>
        <w:t>studded leather, composite longbow (+2 Str) with 20 arrows, rapier</w:t>
      </w: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lastRenderedPageBreak/>
        <w:t>Consortium Wizard CR 1</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Male human abjurer 2</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N Medium humanoid (human)</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Senses </w:t>
      </w:r>
      <w:r>
        <w:rPr>
          <w:rFonts w:ascii="NexusSansOT, NexusSansOT" w:eastAsia="NexusSansOT, NexusSansOT" w:hAnsi="NexusSansOT, NexusSansOT" w:cs="NexusSansOT, NexusSansOT"/>
          <w:color w:val="000000"/>
          <w:sz w:val="20"/>
          <w:szCs w:val="20"/>
          <w:lang w:val="en-US"/>
        </w:rPr>
        <w:t>Perception +1</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AC </w:t>
      </w:r>
      <w:r>
        <w:rPr>
          <w:rFonts w:ascii="NexusSansOT, NexusSansOT" w:eastAsia="NexusSansOT, NexusSansOT" w:hAnsi="NexusSansOT, NexusSansOT" w:cs="NexusSansOT, NexusSansOT"/>
          <w:color w:val="000000"/>
          <w:sz w:val="20"/>
          <w:szCs w:val="20"/>
          <w:lang w:val="en-US"/>
        </w:rPr>
        <w:t>11, touch 11, flat-footed 10 (+1 Dex)</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hp </w:t>
      </w:r>
      <w:r>
        <w:rPr>
          <w:rFonts w:ascii="NexusSansOT, NexusSansOT" w:eastAsia="NexusSansOT, NexusSansOT" w:hAnsi="NexusSansOT, NexusSansOT" w:cs="NexusSansOT, NexusSansOT"/>
          <w:color w:val="000000"/>
          <w:sz w:val="20"/>
          <w:szCs w:val="20"/>
          <w:lang w:val="en-US"/>
        </w:rPr>
        <w:t>18 (2d6+9)</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Fort </w:t>
      </w:r>
      <w:r>
        <w:rPr>
          <w:rFonts w:ascii="NexusSansOT, NexusSansOT" w:eastAsia="NexusSansOT, NexusSansOT" w:hAnsi="NexusSansOT, NexusSansOT" w:cs="NexusSansOT, NexusSansOT"/>
          <w:color w:val="000000"/>
          <w:sz w:val="20"/>
          <w:szCs w:val="20"/>
          <w:lang w:val="en-US"/>
        </w:rPr>
        <w:t xml:space="preserve">+2, </w:t>
      </w:r>
      <w:r>
        <w:rPr>
          <w:rFonts w:ascii="NexusSansOT, NexusSansOT" w:eastAsia="NexusSansOT, NexusSansOT" w:hAnsi="NexusSansOT, NexusSansOT" w:cs="NexusSansOT, NexusSansOT"/>
          <w:b/>
          <w:bCs/>
          <w:color w:val="000000"/>
          <w:sz w:val="20"/>
          <w:szCs w:val="20"/>
          <w:lang w:val="en-US"/>
        </w:rPr>
        <w:t xml:space="preserve">Ref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Will </w:t>
      </w:r>
      <w:r>
        <w:rPr>
          <w:rFonts w:ascii="NexusSansOT, NexusSansOT" w:eastAsia="NexusSansOT, NexusSansOT" w:hAnsi="NexusSansOT, NexusSansOT" w:cs="NexusSansOT, NexusSansOT"/>
          <w:color w:val="000000"/>
          <w:sz w:val="20"/>
          <w:szCs w:val="20"/>
          <w:lang w:val="en-US"/>
        </w:rPr>
        <w:t>+2</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Resist </w:t>
      </w:r>
      <w:r>
        <w:rPr>
          <w:rFonts w:ascii="NexusSansOT, NexusSansOT" w:eastAsia="NexusSansOT, NexusSansOT" w:hAnsi="NexusSansOT, NexusSansOT" w:cs="NexusSansOT, NexusSansOT"/>
          <w:color w:val="000000"/>
          <w:sz w:val="20"/>
          <w:szCs w:val="20"/>
          <w:lang w:val="en-US"/>
        </w:rPr>
        <w:t>fire 5</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OFFENSE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Speed </w:t>
      </w:r>
      <w:r>
        <w:rPr>
          <w:rFonts w:ascii="NexusSansOT, NexusSansOT" w:eastAsia="NexusSansOT, NexusSansOT" w:hAnsi="NexusSansOT, NexusSansOT" w:cs="NexusSansOT, NexusSansOT"/>
          <w:color w:val="000000"/>
          <w:sz w:val="20"/>
          <w:szCs w:val="20"/>
          <w:lang w:val="en-US"/>
        </w:rPr>
        <w:t>30 ft.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Melee </w:t>
      </w:r>
      <w:r>
        <w:rPr>
          <w:rFonts w:ascii="NexusSansOT, NexusSansOT" w:eastAsia="NexusSansOT, NexusSansOT" w:hAnsi="NexusSansOT, NexusSansOT" w:cs="NexusSansOT, NexusSansOT"/>
          <w:color w:val="000000"/>
          <w:sz w:val="20"/>
          <w:szCs w:val="20"/>
          <w:lang w:val="en-US"/>
        </w:rPr>
        <w:t>quarterstaff +1 (1d6)</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Abjurer Spells Prepared </w:t>
      </w:r>
      <w:r>
        <w:rPr>
          <w:rFonts w:ascii="NexusSansOT, NexusSansOT" w:eastAsia="NexusSansOT, NexusSansOT" w:hAnsi="NexusSansOT, NexusSansOT" w:cs="NexusSansOT, NexusSansOT"/>
          <w:color w:val="000000"/>
          <w:sz w:val="20"/>
          <w:szCs w:val="20"/>
          <w:lang w:val="en-US"/>
        </w:rPr>
        <w:t>(CL 2nd; concentration +5)</w:t>
      </w:r>
    </w:p>
    <w:p w:rsidR="00C61111" w:rsidRDefault="00AC1B46">
      <w:pPr>
        <w:pStyle w:val="Standard"/>
        <w:autoSpaceDE w:val="0"/>
      </w:pPr>
      <w:r>
        <w:rPr>
          <w:rFonts w:ascii="NexusSerifOT, NexusSerifOT" w:eastAsia="NexusSerifOT, NexusSerifOT" w:hAnsi="NexusSerifOT, NexusSerifOT" w:cs="NexusSerifOT, NexusSerifOT"/>
          <w:color w:val="000000"/>
          <w:sz w:val="20"/>
          <w:szCs w:val="20"/>
          <w:lang w:val="en-US"/>
        </w:rPr>
        <w:t>1st—</w:t>
      </w:r>
      <w:r>
        <w:rPr>
          <w:rFonts w:ascii="NexusSerifOT, NexusSerifOT" w:eastAsia="NexusSerifOT, NexusSerifOT" w:hAnsi="NexusSerifOT, NexusSerifOT" w:cs="NexusSerifOT, NexusSerifOT"/>
          <w:i/>
          <w:iCs/>
          <w:color w:val="000000"/>
          <w:sz w:val="20"/>
          <w:szCs w:val="20"/>
          <w:lang w:val="en-US"/>
        </w:rPr>
        <w:t>alarm</w:t>
      </w:r>
      <w:r>
        <w:rPr>
          <w:rFonts w:ascii="NexusSerifOT, NexusSerifOT" w:eastAsia="NexusSerifOT, NexusSerifOT" w:hAnsi="NexusSerifOT, NexusSerifOT" w:cs="NexusSerifOT, NexusSerifOT"/>
          <w:color w:val="000000"/>
          <w:sz w:val="20"/>
          <w:szCs w:val="20"/>
          <w:lang w:val="en-US"/>
        </w:rPr>
        <w:t xml:space="preserve">, </w:t>
      </w:r>
      <w:r>
        <w:rPr>
          <w:rFonts w:ascii="NexusSerifOT, NexusSerifOT" w:eastAsia="NexusSerifOT, NexusSerifOT" w:hAnsi="NexusSerifOT, NexusSerifOT" w:cs="NexusSerifOT, NexusSerifOT"/>
          <w:i/>
          <w:iCs/>
          <w:color w:val="000000"/>
          <w:sz w:val="20"/>
          <w:szCs w:val="20"/>
          <w:lang w:val="en-US"/>
        </w:rPr>
        <w:t>grease</w:t>
      </w:r>
      <w:r>
        <w:rPr>
          <w:rFonts w:ascii="NexusSerifOT, NexusSerifOT" w:eastAsia="NexusSerifOT, NexusSerifOT" w:hAnsi="NexusSerifOT, NexusSerifOT" w:cs="NexusSerifOT, NexusSerifOT"/>
          <w:color w:val="000000"/>
          <w:sz w:val="20"/>
          <w:szCs w:val="20"/>
          <w:lang w:val="en-US"/>
        </w:rPr>
        <w:t xml:space="preserve">, </w:t>
      </w:r>
      <w:r>
        <w:rPr>
          <w:rFonts w:ascii="NexusSerifOT, NexusSerifOT" w:eastAsia="NexusSerifOT, NexusSerifOT" w:hAnsi="NexusSerifOT, NexusSerifOT" w:cs="NexusSerifOT, NexusSerifOT"/>
          <w:i/>
          <w:iCs/>
          <w:color w:val="000000"/>
          <w:sz w:val="20"/>
          <w:szCs w:val="20"/>
          <w:lang w:val="en-US"/>
        </w:rPr>
        <w:t>mage armor</w:t>
      </w:r>
      <w:r>
        <w:rPr>
          <w:rFonts w:ascii="NexusSerifOT, NexusSerifOT" w:eastAsia="NexusSerifOT, NexusSerifOT" w:hAnsi="NexusSerifOT, NexusSerifOT" w:cs="NexusSerifOT, NexusSerifOT"/>
          <w:color w:val="000000"/>
          <w:sz w:val="20"/>
          <w:szCs w:val="20"/>
          <w:lang w:val="en-US"/>
        </w:rPr>
        <w:t xml:space="preserve">, </w:t>
      </w:r>
      <w:r>
        <w:rPr>
          <w:rFonts w:ascii="NexusSerifOT, NexusSerifOT" w:eastAsia="NexusSerifOT, NexusSerifOT" w:hAnsi="NexusSerifOT, NexusSerifOT" w:cs="NexusSerifOT, NexusSerifOT"/>
          <w:i/>
          <w:iCs/>
          <w:color w:val="000000"/>
          <w:sz w:val="20"/>
          <w:szCs w:val="20"/>
          <w:lang w:val="en-US"/>
        </w:rPr>
        <w:t>magic missile</w:t>
      </w:r>
      <w:r>
        <w:rPr>
          <w:rFonts w:ascii="NexusSerifOT, NexusSerifOT" w:eastAsia="NexusSerifOT, NexusSerifOT" w:hAnsi="NexusSerifOT, NexusSerifOT" w:cs="NexusSerifOT, NexusSerifOT"/>
          <w:color w:val="000000"/>
          <w:sz w:val="20"/>
          <w:szCs w:val="20"/>
          <w:lang w:val="en-US"/>
        </w:rPr>
        <w:t xml:space="preserve">, </w:t>
      </w:r>
      <w:r>
        <w:rPr>
          <w:rFonts w:ascii="NexusSerifOT, NexusSerifOT" w:eastAsia="NexusSerifOT, NexusSerifOT" w:hAnsi="NexusSerifOT, NexusSerifOT" w:cs="NexusSerifOT, NexusSerifOT"/>
          <w:i/>
          <w:iCs/>
          <w:color w:val="000000"/>
          <w:sz w:val="20"/>
          <w:szCs w:val="20"/>
          <w:lang w:val="en-US"/>
        </w:rPr>
        <w:t>shield</w:t>
      </w:r>
    </w:p>
    <w:p w:rsidR="00C61111" w:rsidRDefault="00AC1B46">
      <w:pPr>
        <w:pStyle w:val="Standard"/>
        <w:autoSpaceDE w:val="0"/>
      </w:pPr>
      <w:r>
        <w:rPr>
          <w:rFonts w:ascii="NexusSerifOT, NexusSerifOT" w:eastAsia="NexusSerifOT, NexusSerifOT" w:hAnsi="NexusSerifOT, NexusSerifOT" w:cs="NexusSerifOT, NexusSerifOT"/>
          <w:color w:val="000000"/>
          <w:sz w:val="20"/>
          <w:szCs w:val="20"/>
          <w:lang w:val="en-US"/>
        </w:rPr>
        <w:t>0 (at will)—</w:t>
      </w:r>
      <w:r>
        <w:rPr>
          <w:rFonts w:ascii="NexusSerifOT, NexusSerifOT" w:eastAsia="NexusSerifOT, NexusSerifOT" w:hAnsi="NexusSerifOT, NexusSerifOT" w:cs="NexusSerifOT, NexusSerifOT"/>
          <w:i/>
          <w:iCs/>
          <w:color w:val="000000"/>
          <w:sz w:val="20"/>
          <w:szCs w:val="20"/>
          <w:lang w:val="en-US"/>
        </w:rPr>
        <w:t>detect magic</w:t>
      </w:r>
      <w:r>
        <w:rPr>
          <w:rFonts w:ascii="NexusSerifOT, NexusSerifOT" w:eastAsia="NexusSerifOT, NexusSerifOT" w:hAnsi="NexusSerifOT, NexusSerifOT" w:cs="NexusSerifOT, NexusSerifOT"/>
          <w:color w:val="000000"/>
          <w:sz w:val="20"/>
          <w:szCs w:val="20"/>
          <w:lang w:val="en-US"/>
        </w:rPr>
        <w:t xml:space="preserve">, </w:t>
      </w:r>
      <w:r>
        <w:rPr>
          <w:rFonts w:ascii="NexusSerifOT, NexusSerifOT" w:eastAsia="NexusSerifOT, NexusSerifOT" w:hAnsi="NexusSerifOT, NexusSerifOT" w:cs="NexusSerifOT, NexusSerifOT"/>
          <w:i/>
          <w:iCs/>
          <w:color w:val="000000"/>
          <w:sz w:val="20"/>
          <w:szCs w:val="20"/>
          <w:lang w:val="en-US"/>
        </w:rPr>
        <w:t>read magic</w:t>
      </w:r>
    </w:p>
    <w:p w:rsidR="00C61111" w:rsidRDefault="00AC1B46">
      <w:pPr>
        <w:pStyle w:val="Standard"/>
        <w:autoSpaceDE w:val="0"/>
      </w:pPr>
      <w:r>
        <w:rPr>
          <w:rFonts w:ascii="NexusSerifOT, NexusSerifOT" w:eastAsia="NexusSerifOT, NexusSerifOT" w:hAnsi="NexusSerifOT, NexusSerifOT" w:cs="NexusSerifOT, NexusSerifOT"/>
          <w:b/>
          <w:bCs/>
          <w:color w:val="000000"/>
          <w:sz w:val="20"/>
          <w:szCs w:val="20"/>
          <w:lang w:val="en-US"/>
        </w:rPr>
        <w:t xml:space="preserve">Opposition Schools </w:t>
      </w:r>
      <w:r>
        <w:rPr>
          <w:rFonts w:ascii="NexusSerifOT, NexusSerifOT" w:eastAsia="NexusSerifOT, NexusSerifOT" w:hAnsi="NexusSerifOT, NexusSerifOT" w:cs="NexusSerifOT, NexusSerifOT"/>
          <w:color w:val="000000"/>
          <w:sz w:val="20"/>
          <w:szCs w:val="20"/>
          <w:lang w:val="en-US"/>
        </w:rPr>
        <w:t>Divination, Necromancy</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TACTICS Before Combat </w:t>
      </w:r>
      <w:r>
        <w:rPr>
          <w:rFonts w:ascii="NexusSansOT, NexusSansOT" w:eastAsia="NexusSansOT, NexusSansOT" w:hAnsi="NexusSansOT, NexusSansOT" w:cs="NexusSansOT, NexusSansOT"/>
          <w:color w:val="000000"/>
          <w:sz w:val="20"/>
          <w:szCs w:val="20"/>
          <w:lang w:val="en-US"/>
        </w:rPr>
        <w:t>The Consortium Wizard is sound asleep in the wago</w:t>
      </w:r>
      <w:r>
        <w:rPr>
          <w:rFonts w:ascii="NexusSansOT, NexusSansOT" w:eastAsia="NexusSansOT, NexusSansOT" w:hAnsi="NexusSansOT, NexusSansOT" w:cs="NexusSansOT, NexusSansOT"/>
          <w:color w:val="000000"/>
          <w:sz w:val="20"/>
          <w:szCs w:val="20"/>
          <w:lang w:val="en-US"/>
        </w:rPr>
        <w:t>n next to his prize beast.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During Combat </w:t>
      </w:r>
      <w:r>
        <w:rPr>
          <w:rFonts w:ascii="NexusSansOT, NexusSansOT" w:eastAsia="NexusSansOT, NexusSansOT" w:hAnsi="NexusSansOT, NexusSansOT" w:cs="NexusSansOT, NexusSansOT"/>
          <w:color w:val="000000"/>
          <w:sz w:val="20"/>
          <w:szCs w:val="20"/>
          <w:lang w:val="en-US"/>
        </w:rPr>
        <w:t xml:space="preserve">Startled in the night, the Consortium Wizard responds quickly to any sounds of attack by using a scroll of </w:t>
      </w:r>
      <w:r>
        <w:rPr>
          <w:rFonts w:ascii="NexusSansOT, NexusSansOT" w:eastAsia="NexusSansOT, NexusSansOT" w:hAnsi="NexusSansOT, NexusSansOT" w:cs="NexusSansOT, NexusSansOT"/>
          <w:i/>
          <w:iCs/>
          <w:color w:val="000000"/>
          <w:sz w:val="20"/>
          <w:szCs w:val="20"/>
          <w:lang w:val="en-US"/>
        </w:rPr>
        <w:t xml:space="preserve">invisibility </w:t>
      </w:r>
      <w:r>
        <w:rPr>
          <w:rFonts w:ascii="NexusSansOT, NexusSansOT" w:eastAsia="NexusSansOT, NexusSansOT" w:hAnsi="NexusSansOT, NexusSansOT" w:cs="NexusSansOT, NexusSansOT"/>
          <w:color w:val="000000"/>
          <w:sz w:val="20"/>
          <w:szCs w:val="20"/>
          <w:lang w:val="en-US"/>
        </w:rPr>
        <w:t>and then surveying the situation. If the camp is under attack, he releases the beast from its c</w:t>
      </w:r>
      <w:r>
        <w:rPr>
          <w:rFonts w:ascii="NexusSansOT, NexusSansOT" w:eastAsia="NexusSansOT, NexusSansOT" w:hAnsi="NexusSansOT, NexusSansOT" w:cs="NexusSansOT, NexusSansOT"/>
          <w:color w:val="000000"/>
          <w:sz w:val="20"/>
          <w:szCs w:val="20"/>
          <w:lang w:val="en-US"/>
        </w:rPr>
        <w:t xml:space="preserve">age and either continues to buff or uses his </w:t>
      </w:r>
      <w:r>
        <w:rPr>
          <w:rFonts w:ascii="NexusSansOT, NexusSansOT" w:eastAsia="NexusSansOT, NexusSansOT" w:hAnsi="NexusSansOT, NexusSansOT" w:cs="NexusSansOT, NexusSansOT"/>
          <w:i/>
          <w:iCs/>
          <w:color w:val="000000"/>
          <w:sz w:val="20"/>
          <w:szCs w:val="20"/>
          <w:lang w:val="en-US"/>
        </w:rPr>
        <w:t xml:space="preserve">wand of web </w:t>
      </w:r>
      <w:r>
        <w:rPr>
          <w:rFonts w:ascii="NexusSansOT, NexusSansOT" w:eastAsia="NexusSansOT, NexusSansOT" w:hAnsi="NexusSansOT, NexusSansOT" w:cs="NexusSansOT, NexusSansOT"/>
          <w:color w:val="000000"/>
          <w:sz w:val="20"/>
          <w:szCs w:val="20"/>
          <w:lang w:val="en-US"/>
        </w:rPr>
        <w:t xml:space="preserve">depending on the situation. He continues to fight with a mix of controlling and damaging spells. </w:t>
      </w:r>
      <w:r>
        <w:rPr>
          <w:rFonts w:ascii="NexusSansOT, NexusSansOT" w:eastAsia="NexusSansOT, NexusSansOT" w:hAnsi="NexusSansOT, NexusSansOT" w:cs="NexusSansOT, NexusSansOT"/>
          <w:b/>
          <w:bCs/>
          <w:color w:val="000000"/>
          <w:sz w:val="20"/>
          <w:szCs w:val="20"/>
          <w:lang w:val="en-US"/>
        </w:rPr>
        <w:t xml:space="preserve">Morale </w:t>
      </w:r>
      <w:r>
        <w:rPr>
          <w:rFonts w:ascii="NexusSansOT, NexusSansOT" w:eastAsia="NexusSansOT, NexusSansOT" w:hAnsi="NexusSansOT, NexusSansOT" w:cs="NexusSansOT, NexusSansOT"/>
          <w:color w:val="000000"/>
          <w:sz w:val="20"/>
          <w:szCs w:val="20"/>
          <w:lang w:val="en-US"/>
        </w:rPr>
        <w:t xml:space="preserve">The Consortium Wizard continues to fight until the cause is lost after which he drops to his </w:t>
      </w:r>
      <w:r>
        <w:rPr>
          <w:rFonts w:ascii="NexusSansOT, NexusSansOT" w:eastAsia="NexusSansOT, NexusSansOT" w:hAnsi="NexusSansOT, NexusSansOT" w:cs="NexusSansOT, NexusSansOT"/>
          <w:color w:val="000000"/>
          <w:sz w:val="20"/>
          <w:szCs w:val="20"/>
          <w:lang w:val="en-US"/>
        </w:rPr>
        <w:t>knees and pleads for his life. If he hasn’t found out already, he attempts to identify the attackers.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STATISTICS Str </w:t>
      </w:r>
      <w:r>
        <w:rPr>
          <w:rFonts w:ascii="NexusSansOT, NexusSansOT" w:eastAsia="NexusSansOT, NexusSansOT" w:hAnsi="NexusSansOT, NexusSansOT" w:cs="NexusSansOT, NexusSansOT"/>
          <w:color w:val="000000"/>
          <w:sz w:val="20"/>
          <w:szCs w:val="20"/>
          <w:lang w:val="en-US"/>
        </w:rPr>
        <w:t xml:space="preserve">10, </w:t>
      </w:r>
      <w:r>
        <w:rPr>
          <w:rFonts w:ascii="NexusSansOT, NexusSansOT" w:eastAsia="NexusSansOT, NexusSansOT" w:hAnsi="NexusSansOT, NexusSansOT" w:cs="NexusSansOT, NexusSansOT"/>
          <w:b/>
          <w:bCs/>
          <w:color w:val="000000"/>
          <w:sz w:val="20"/>
          <w:szCs w:val="20"/>
          <w:lang w:val="en-US"/>
        </w:rPr>
        <w:t xml:space="preserve">Dex </w:t>
      </w:r>
      <w:r>
        <w:rPr>
          <w:rFonts w:ascii="NexusSansOT, NexusSansOT" w:eastAsia="NexusSansOT, NexusSansOT" w:hAnsi="NexusSansOT, NexusSansOT" w:cs="NexusSansOT, NexusSansOT"/>
          <w:color w:val="000000"/>
          <w:sz w:val="20"/>
          <w:szCs w:val="20"/>
          <w:lang w:val="en-US"/>
        </w:rPr>
        <w:t xml:space="preserve">13, </w:t>
      </w:r>
      <w:r>
        <w:rPr>
          <w:rFonts w:ascii="NexusSansOT, NexusSansOT" w:eastAsia="NexusSansOT, NexusSansOT" w:hAnsi="NexusSansOT, NexusSansOT" w:cs="NexusSansOT, NexusSansOT"/>
          <w:b/>
          <w:bCs/>
          <w:color w:val="000000"/>
          <w:sz w:val="20"/>
          <w:szCs w:val="20"/>
          <w:lang w:val="en-US"/>
        </w:rPr>
        <w:t xml:space="preserve">Con </w:t>
      </w:r>
      <w:r>
        <w:rPr>
          <w:rFonts w:ascii="NexusSansOT, NexusSansOT" w:eastAsia="NexusSansOT, NexusSansOT" w:hAnsi="NexusSansOT, NexusSansOT" w:cs="NexusSansOT, NexusSansOT"/>
          <w:color w:val="000000"/>
          <w:sz w:val="20"/>
          <w:szCs w:val="20"/>
          <w:lang w:val="en-US"/>
        </w:rPr>
        <w:t xml:space="preserve">14, </w:t>
      </w:r>
      <w:r>
        <w:rPr>
          <w:rFonts w:ascii="NexusSansOT, NexusSansOT" w:eastAsia="NexusSansOT, NexusSansOT" w:hAnsi="NexusSansOT, NexusSansOT" w:cs="NexusSansOT, NexusSansOT"/>
          <w:b/>
          <w:bCs/>
          <w:color w:val="000000"/>
          <w:sz w:val="20"/>
          <w:szCs w:val="20"/>
          <w:lang w:val="en-US"/>
        </w:rPr>
        <w:t xml:space="preserve">Int </w:t>
      </w:r>
      <w:r>
        <w:rPr>
          <w:rFonts w:ascii="NexusSansOT, NexusSansOT" w:eastAsia="NexusSansOT, NexusSansOT" w:hAnsi="NexusSansOT, NexusSansOT" w:cs="NexusSansOT, NexusSansOT"/>
          <w:color w:val="000000"/>
          <w:sz w:val="20"/>
          <w:szCs w:val="20"/>
          <w:lang w:val="en-US"/>
        </w:rPr>
        <w:t xml:space="preserve">17, </w:t>
      </w:r>
      <w:r>
        <w:rPr>
          <w:rFonts w:ascii="NexusSansOT, NexusSansOT" w:eastAsia="NexusSansOT, NexusSansOT" w:hAnsi="NexusSansOT, NexusSansOT" w:cs="NexusSansOT, NexusSansOT"/>
          <w:b/>
          <w:bCs/>
          <w:color w:val="000000"/>
          <w:sz w:val="20"/>
          <w:szCs w:val="20"/>
          <w:lang w:val="en-US"/>
        </w:rPr>
        <w:t xml:space="preserve">Wis </w:t>
      </w:r>
      <w:r>
        <w:rPr>
          <w:rFonts w:ascii="NexusSansOT, NexusSansOT" w:eastAsia="NexusSansOT, NexusSansOT" w:hAnsi="NexusSansOT, NexusSansOT" w:cs="NexusSansOT, NexusSansOT"/>
          <w:color w:val="000000"/>
          <w:sz w:val="20"/>
          <w:szCs w:val="20"/>
          <w:lang w:val="en-US"/>
        </w:rPr>
        <w:t xml:space="preserve">8, </w:t>
      </w:r>
      <w:r>
        <w:rPr>
          <w:rFonts w:ascii="NexusSansOT, NexusSansOT" w:eastAsia="NexusSansOT, NexusSansOT" w:hAnsi="NexusSansOT, NexusSansOT" w:cs="NexusSansOT, NexusSansOT"/>
          <w:b/>
          <w:bCs/>
          <w:color w:val="000000"/>
          <w:sz w:val="20"/>
          <w:szCs w:val="20"/>
          <w:lang w:val="en-US"/>
        </w:rPr>
        <w:t xml:space="preserve">Cha </w:t>
      </w:r>
      <w:r>
        <w:rPr>
          <w:rFonts w:ascii="NexusSansOT, NexusSansOT" w:eastAsia="NexusSansOT, NexusSansOT" w:hAnsi="NexusSansOT, NexusSansOT" w:cs="NexusSansOT, NexusSansOT"/>
          <w:color w:val="000000"/>
          <w:sz w:val="20"/>
          <w:szCs w:val="20"/>
          <w:lang w:val="en-US"/>
        </w:rPr>
        <w:t>12</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Base Atk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CMB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CMD </w:t>
      </w:r>
      <w:r>
        <w:rPr>
          <w:rFonts w:ascii="NexusSansOT, NexusSansOT" w:eastAsia="NexusSansOT, NexusSansOT" w:hAnsi="NexusSansOT, NexusSansOT" w:cs="NexusSansOT, NexusSansOT"/>
          <w:color w:val="000000"/>
          <w:sz w:val="20"/>
          <w:szCs w:val="20"/>
          <w:lang w:val="en-US"/>
        </w:rPr>
        <w:t>12</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Feats </w:t>
      </w:r>
      <w:r>
        <w:rPr>
          <w:rFonts w:ascii="NexusSansOT, NexusSansOT" w:eastAsia="NexusSansOT, NexusSansOT" w:hAnsi="NexusSansOT, NexusSansOT" w:cs="NexusSansOT, NexusSansOT"/>
          <w:color w:val="000000"/>
          <w:sz w:val="20"/>
          <w:szCs w:val="20"/>
          <w:lang w:val="en-US"/>
        </w:rPr>
        <w:t>Combat Casting, Scribe Scroll, Toughness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Skills </w:t>
      </w:r>
      <w:r>
        <w:rPr>
          <w:rFonts w:ascii="NexusSansOT, NexusSansOT" w:eastAsia="NexusSansOT, NexusSansOT" w:hAnsi="NexusSansOT, NexusSansOT" w:cs="NexusSansOT, NexusSansOT"/>
          <w:color w:val="000000"/>
          <w:sz w:val="20"/>
          <w:szCs w:val="20"/>
          <w:lang w:val="en-US"/>
        </w:rPr>
        <w:t>Diplomacy +2, K</w:t>
      </w:r>
      <w:r>
        <w:rPr>
          <w:rFonts w:ascii="NexusSansOT, NexusSansOT" w:eastAsia="NexusSansOT, NexusSansOT" w:hAnsi="NexusSansOT, NexusSansOT" w:cs="NexusSansOT, NexusSansOT"/>
          <w:color w:val="000000"/>
          <w:sz w:val="20"/>
          <w:szCs w:val="20"/>
          <w:lang w:val="en-US"/>
        </w:rPr>
        <w:t>nowledge (arcana) +8, Knowledge (nature) +7, Knowledge (planes) +7, Linguistics +8, Perception +1, Sense Motive +0, Spellcraft +8</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Languages </w:t>
      </w:r>
      <w:r>
        <w:rPr>
          <w:rFonts w:ascii="NexusSansOT, NexusSansOT" w:eastAsia="NexusSansOT, NexusSansOT" w:hAnsi="NexusSansOT, NexusSansOT" w:cs="NexusSansOT, NexusSansOT"/>
          <w:color w:val="000000"/>
          <w:sz w:val="20"/>
          <w:szCs w:val="20"/>
          <w:lang w:val="en-US"/>
        </w:rPr>
        <w:t>Abyssal, Common, Elven, Infernal, Shoanti, Varisian</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SQ </w:t>
      </w:r>
      <w:r>
        <w:rPr>
          <w:rFonts w:ascii="NexusSansOT, NexusSansOT" w:eastAsia="NexusSansOT, NexusSansOT" w:hAnsi="NexusSansOT, NexusSansOT" w:cs="NexusSansOT, NexusSansOT"/>
          <w:color w:val="000000"/>
          <w:sz w:val="20"/>
          <w:szCs w:val="20"/>
          <w:lang w:val="en-US"/>
        </w:rPr>
        <w:t>arcane bond (amulet), protective ward (3 rounds, +1 deflectio</w:t>
      </w:r>
      <w:r>
        <w:rPr>
          <w:rFonts w:ascii="NexusSansOT, NexusSansOT" w:eastAsia="NexusSansOT, NexusSansOT" w:hAnsi="NexusSansOT, NexusSansOT" w:cs="NexusSansOT, NexusSansOT"/>
          <w:color w:val="000000"/>
          <w:sz w:val="20"/>
          <w:szCs w:val="20"/>
          <w:lang w:val="en-US"/>
        </w:rPr>
        <w:t>n, 6/day)</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Combat Gear </w:t>
      </w:r>
      <w:r>
        <w:rPr>
          <w:rFonts w:ascii="NexusSansOT, NexusSansOT" w:eastAsia="NexusSansOT, NexusSansOT" w:hAnsi="NexusSansOT, NexusSansOT" w:cs="NexusSansOT, NexusSansOT"/>
          <w:i/>
          <w:iCs/>
          <w:color w:val="000000"/>
          <w:sz w:val="20"/>
          <w:szCs w:val="20"/>
          <w:lang w:val="en-US"/>
        </w:rPr>
        <w:t>potion of cure light wounds</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scroll of create pit</w:t>
      </w:r>
      <w:r>
        <w:rPr>
          <w:rFonts w:ascii="NexusSansOT, NexusSansOT" w:eastAsia="NexusSansOT, NexusSansOT" w:hAnsi="NexusSansOT, NexusSansOT" w:cs="NexusSansOT, NexusSansOT"/>
          <w:color w:val="000000"/>
          <w:sz w:val="20"/>
          <w:szCs w:val="20"/>
          <w:lang w:val="en-US"/>
        </w:rPr>
        <w:t xml:space="preserve">APG, </w:t>
      </w:r>
      <w:r>
        <w:rPr>
          <w:rFonts w:ascii="NexusSansOT, NexusSansOT" w:eastAsia="NexusSansOT, NexusSansOT" w:hAnsi="NexusSansOT, NexusSansOT" w:cs="NexusSansOT, NexusSansOT"/>
          <w:i/>
          <w:iCs/>
          <w:color w:val="000000"/>
          <w:sz w:val="20"/>
          <w:szCs w:val="20"/>
          <w:lang w:val="en-US"/>
        </w:rPr>
        <w:t>scroll of invisibility</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 xml:space="preserve">wand of web </w:t>
      </w:r>
      <w:r>
        <w:rPr>
          <w:rFonts w:ascii="NexusSansOT, NexusSansOT" w:eastAsia="NexusSansOT, NexusSansOT" w:hAnsi="NexusSansOT, NexusSansOT" w:cs="NexusSansOT, NexusSansOT"/>
          <w:color w:val="000000"/>
          <w:sz w:val="20"/>
          <w:szCs w:val="20"/>
          <w:lang w:val="en-US"/>
        </w:rPr>
        <w:t xml:space="preserve">(4 charges); </w:t>
      </w:r>
      <w:r>
        <w:rPr>
          <w:rFonts w:ascii="NexusSansOT, NexusSansOT" w:eastAsia="NexusSansOT, NexusSansOT" w:hAnsi="NexusSansOT, NexusSansOT" w:cs="NexusSansOT, NexusSansOT"/>
          <w:b/>
          <w:bCs/>
          <w:color w:val="000000"/>
          <w:sz w:val="20"/>
          <w:szCs w:val="20"/>
          <w:lang w:val="en-US"/>
        </w:rPr>
        <w:t xml:space="preserve">Other Gear </w:t>
      </w:r>
      <w:r>
        <w:rPr>
          <w:rFonts w:ascii="NexusSansOT, NexusSansOT" w:eastAsia="NexusSansOT, NexusSansOT" w:hAnsi="NexusSansOT, NexusSansOT" w:cs="NexusSansOT, NexusSansOT"/>
          <w:color w:val="000000"/>
          <w:sz w:val="20"/>
          <w:szCs w:val="20"/>
          <w:lang w:val="en-US"/>
        </w:rPr>
        <w:t>quarterstaff, spell component pouch, spellbook (contains all prepared spells), 70 gp</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GREASE</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School conjuration </w:t>
      </w:r>
      <w:r>
        <w:rPr>
          <w:rFonts w:ascii="NexusSansOT, NexusSansOT" w:eastAsia="NexusSansOT, NexusSansOT" w:hAnsi="NexusSansOT, NexusSansOT" w:cs="NexusSansOT, NexusSansOT"/>
          <w:color w:val="000000"/>
          <w:sz w:val="20"/>
          <w:szCs w:val="20"/>
          <w:lang w:val="en-US"/>
        </w:rPr>
        <w:t>(creation); Level bard 1, sorcerer/wizard 1</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Casting Time 1 standard action</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Components V, S, M (butter)</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Range close (25 ft. + 5 ft./2 levels)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Target one object or 10-ft. square</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Duration 1 min./level (D)</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Save see text; SR no</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A grease spell covers a solid sur</w:t>
      </w:r>
      <w:r>
        <w:rPr>
          <w:rFonts w:ascii="NexusSansOT, NexusSansOT" w:eastAsia="NexusSansOT, NexusSansOT" w:hAnsi="NexusSansOT, NexusSansOT" w:cs="NexusSansOT, NexusSansOT"/>
          <w:color w:val="000000"/>
          <w:sz w:val="20"/>
          <w:szCs w:val="20"/>
          <w:lang w:val="en-US"/>
        </w:rPr>
        <w:t xml:space="preserve">face with a layer of slippery grease. Any creature in the area when the spell is cast must make a successful Reflex save or fall. A creature can walk within or through the area of grease at half normal speed with a DC 10 Acrobatics check. Failure means it </w:t>
      </w:r>
      <w:r>
        <w:rPr>
          <w:rFonts w:ascii="NexusSansOT, NexusSansOT" w:eastAsia="NexusSansOT, NexusSansOT" w:hAnsi="NexusSansOT, NexusSansOT" w:cs="NexusSansOT, NexusSansOT"/>
          <w:color w:val="000000"/>
          <w:sz w:val="20"/>
          <w:szCs w:val="20"/>
          <w:lang w:val="en-US"/>
        </w:rPr>
        <w:t>can't move that round (and must then make a Reflex save or fall), while failure by 5 or more means it falls (see the Acrobatics skill for details). Creatures that do not move on their turn do not need to make this check and are not considered flat-footed.</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The spell can also be used to create a greasy coating on an item. Material objects not in use are always affected by this spell, while an object wielded or employed by a creature requires its bearer to make a Reflex saving throw to avoid the effect. If th</w:t>
      </w:r>
      <w:r>
        <w:rPr>
          <w:rFonts w:ascii="NexusSansOT, NexusSansOT" w:eastAsia="NexusSansOT, NexusSansOT" w:hAnsi="NexusSansOT, NexusSansOT" w:cs="NexusSansOT, NexusSansOT"/>
          <w:color w:val="000000"/>
          <w:sz w:val="20"/>
          <w:szCs w:val="20"/>
          <w:lang w:val="en-US"/>
        </w:rPr>
        <w:t>e initial saving throw fails, the creature immediately drops the item. A saving throw must be made in each round that the creature attempts to pick up or use the greased item. A creature wearing greased armor or clothing gains a +10 circumstance bonus on E</w:t>
      </w:r>
      <w:r>
        <w:rPr>
          <w:rFonts w:ascii="NexusSansOT, NexusSansOT" w:eastAsia="NexusSansOT, NexusSansOT" w:hAnsi="NexusSansOT, NexusSansOT" w:cs="NexusSansOT, NexusSansOT"/>
          <w:color w:val="000000"/>
          <w:sz w:val="20"/>
          <w:szCs w:val="20"/>
          <w:lang w:val="en-US"/>
        </w:rPr>
        <w:t>scape Artist checks and combat maneuver checks made to escape a grapple, and to their CMD to avoid being grappled.</w:t>
      </w: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lastRenderedPageBreak/>
        <w:t>YOUNG BASILISK CR 4</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N Small magical beast</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Init –1; Senses darkvision 60 ft., low-light vision; Perception +10</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AC</w:t>
      </w:r>
      <w:r>
        <w:rPr>
          <w:rFonts w:ascii="NexusSansOT, NexusSansOT" w:eastAsia="NexusSansOT, NexusSansOT" w:hAnsi="NexusSansOT, NexusSansOT" w:cs="NexusSansOT, NexusSansOT"/>
          <w:color w:val="000000"/>
          <w:sz w:val="20"/>
          <w:szCs w:val="20"/>
          <w:lang w:val="en-US"/>
        </w:rPr>
        <w:t xml:space="preserve"> 16, touch 9,</w:t>
      </w:r>
      <w:r>
        <w:rPr>
          <w:rFonts w:ascii="NexusSansOT, NexusSansOT" w:eastAsia="NexusSansOT, NexusSansOT" w:hAnsi="NexusSansOT, NexusSansOT" w:cs="NexusSansOT, NexusSansOT"/>
          <w:color w:val="000000"/>
          <w:sz w:val="20"/>
          <w:szCs w:val="20"/>
          <w:lang w:val="en-US"/>
        </w:rPr>
        <w:t xml:space="preserve"> flat-footed 15 (+6 natural)</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hp</w:t>
      </w:r>
      <w:r>
        <w:rPr>
          <w:rFonts w:ascii="NexusSansOT, NexusSansOT" w:eastAsia="NexusSansOT, NexusSansOT" w:hAnsi="NexusSansOT, NexusSansOT" w:cs="NexusSansOT, NexusSansOT"/>
          <w:color w:val="000000"/>
          <w:sz w:val="20"/>
          <w:szCs w:val="20"/>
          <w:lang w:val="en-US"/>
        </w:rPr>
        <w:t xml:space="preserve"> 38 (7d10)</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Fort +9, Ref +4, Will +5</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OFFENSE</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Speed 20 ft.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Melee</w:t>
      </w:r>
      <w:r>
        <w:rPr>
          <w:rFonts w:ascii="NexusSansOT, NexusSansOT" w:eastAsia="NexusSansOT, NexusSansOT" w:hAnsi="NexusSansOT, NexusSansOT" w:cs="NexusSansOT, NexusSansOT"/>
          <w:color w:val="000000"/>
          <w:sz w:val="20"/>
          <w:szCs w:val="20"/>
          <w:lang w:val="en-US"/>
        </w:rPr>
        <w:t xml:space="preserve"> bite +8 (1d6+2)</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Special Attacks gaze</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Str 12, Dex 12, Con 11, Int 2, Wis 13, Cha 11</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Base Atk +7; CMB +10; CMD 19 (31 vs. trip)</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Feats Blind-Fight, </w:t>
      </w:r>
      <w:r>
        <w:rPr>
          <w:rFonts w:ascii="NexusSansOT, NexusSansOT" w:eastAsia="NexusSansOT, NexusSansOT" w:hAnsi="NexusSansOT, NexusSansOT" w:cs="NexusSansOT, NexusSansOT"/>
          <w:color w:val="000000"/>
          <w:sz w:val="20"/>
          <w:szCs w:val="20"/>
          <w:lang w:val="en-US"/>
        </w:rPr>
        <w:t>Great Fortitude, Iron Will, Skill Focus (Perception)</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Skills Perception +10, Stealth +10; Racial Modifiers +4 Stealth</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SPECIAL ABILITIES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Gaze (Ex) </w:t>
      </w:r>
      <w:r>
        <w:rPr>
          <w:rFonts w:ascii="NexusSansOT, NexusSansOT" w:eastAsia="NexusSansOT, NexusSansOT" w:hAnsi="NexusSansOT, NexusSansOT" w:cs="NexusSansOT, NexusSansOT"/>
          <w:color w:val="000000"/>
          <w:sz w:val="20"/>
          <w:szCs w:val="20"/>
          <w:lang w:val="en-US"/>
        </w:rPr>
        <w:t xml:space="preserve">Turn to stone permanently (as flesh to stone), range 30 feet, Fortitude </w:t>
      </w:r>
      <w:r>
        <w:rPr>
          <w:rFonts w:ascii="NexusSansOT, NexusSansOT" w:eastAsia="NexusSansOT, NexusSansOT" w:hAnsi="NexusSansOT, NexusSansOT" w:cs="NexusSansOT, NexusSansOT"/>
          <w:b/>
          <w:bCs/>
          <w:color w:val="000000"/>
          <w:sz w:val="20"/>
          <w:szCs w:val="20"/>
          <w:lang w:val="en-US"/>
        </w:rPr>
        <w:t>DC 15</w:t>
      </w:r>
      <w:r>
        <w:rPr>
          <w:rFonts w:ascii="NexusSansOT, NexusSansOT" w:eastAsia="NexusSansOT, NexusSansOT" w:hAnsi="NexusSansOT, NexusSansOT" w:cs="NexusSansOT, NexusSansOT"/>
          <w:color w:val="000000"/>
          <w:sz w:val="20"/>
          <w:szCs w:val="20"/>
          <w:lang w:val="en-US"/>
        </w:rPr>
        <w:t xml:space="preserve"> negates. A creature petrified in</w:t>
      </w:r>
      <w:r>
        <w:rPr>
          <w:rFonts w:ascii="NexusSansOT, NexusSansOT" w:eastAsia="NexusSansOT, NexusSansOT" w:hAnsi="NexusSansOT, NexusSansOT" w:cs="NexusSansOT, NexusSansOT"/>
          <w:color w:val="000000"/>
          <w:sz w:val="20"/>
          <w:szCs w:val="20"/>
          <w:lang w:val="en-US"/>
        </w:rPr>
        <w:t xml:space="preserve"> this matter that is then coated (not just splashed) with fresh basilisk blood (taken from a basilisk no more than 1 hour dead) is instantly restored to flesh. A single basilisk contains enough blood to coat 1d3 Medium creatures in this manner. The save DC</w:t>
      </w:r>
      <w:r>
        <w:rPr>
          <w:rFonts w:ascii="NexusSansOT, NexusSansOT" w:eastAsia="NexusSansOT, NexusSansOT" w:hAnsi="NexusSansOT, NexusSansOT" w:cs="NexusSansOT, NexusSansOT"/>
          <w:color w:val="000000"/>
          <w:sz w:val="20"/>
          <w:szCs w:val="20"/>
          <w:lang w:val="en-US"/>
        </w:rPr>
        <w:t xml:space="preserve"> is Constitution-based.</w:t>
      </w: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lastRenderedPageBreak/>
        <w:t>House Kaddren Guard CR 3</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Human ranger (guide) 4 (</w:t>
      </w:r>
      <w:r>
        <w:rPr>
          <w:rFonts w:ascii="NexusSansOT, NexusSansOT" w:eastAsia="NexusSansOT, NexusSansOT" w:hAnsi="NexusSansOT, NexusSansOT" w:cs="NexusSansOT, NexusSansOT"/>
          <w:i/>
          <w:iCs/>
          <w:color w:val="000000"/>
          <w:sz w:val="20"/>
          <w:szCs w:val="20"/>
          <w:lang w:val="en-US"/>
        </w:rPr>
        <w:t xml:space="preserve">Advanced Player’s Guide </w:t>
      </w:r>
      <w:r>
        <w:rPr>
          <w:rFonts w:ascii="NexusSansOT, NexusSansOT" w:eastAsia="NexusSansOT, NexusSansOT" w:hAnsi="NexusSansOT, NexusSansOT" w:cs="NexusSansOT, NexusSansOT"/>
          <w:color w:val="000000"/>
          <w:sz w:val="20"/>
          <w:szCs w:val="20"/>
          <w:lang w:val="en-US"/>
        </w:rPr>
        <w:t>125)</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LN Medium humanoid (human)</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Senses </w:t>
      </w:r>
      <w:r>
        <w:rPr>
          <w:rFonts w:ascii="NexusSansOT, NexusSansOT" w:eastAsia="NexusSansOT, NexusSansOT" w:hAnsi="NexusSansOT, NexusSansOT" w:cs="NexusSansOT, NexusSansOT"/>
          <w:color w:val="000000"/>
          <w:sz w:val="20"/>
          <w:szCs w:val="20"/>
          <w:lang w:val="en-US"/>
        </w:rPr>
        <w:t>Perception +8</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AC </w:t>
      </w:r>
      <w:r>
        <w:rPr>
          <w:rFonts w:ascii="NexusSansOT, NexusSansOT" w:eastAsia="NexusSansOT, NexusSansOT" w:hAnsi="NexusSansOT, NexusSansOT" w:cs="NexusSansOT, NexusSansOT"/>
          <w:color w:val="000000"/>
          <w:sz w:val="20"/>
          <w:szCs w:val="20"/>
          <w:lang w:val="en-US"/>
        </w:rPr>
        <w:t xml:space="preserve">18, touch 13, flat-footed 15 (+5 armor, +3 </w:t>
      </w:r>
      <w:r>
        <w:rPr>
          <w:rFonts w:ascii="NexusSansOT, NexusSansOT" w:eastAsia="NexusSansOT, NexusSansOT" w:hAnsi="NexusSansOT, NexusSansOT" w:cs="NexusSansOT, NexusSansOT"/>
          <w:color w:val="000000"/>
          <w:sz w:val="20"/>
          <w:szCs w:val="20"/>
          <w:lang w:val="en-US"/>
        </w:rPr>
        <w:t>Dex)</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hp </w:t>
      </w:r>
      <w:r>
        <w:rPr>
          <w:rFonts w:ascii="NexusSansOT, NexusSansOT" w:eastAsia="NexusSansOT, NexusSansOT" w:hAnsi="NexusSansOT, NexusSansOT" w:cs="NexusSansOT, NexusSansOT"/>
          <w:color w:val="000000"/>
          <w:sz w:val="20"/>
          <w:szCs w:val="20"/>
          <w:lang w:val="en-US"/>
        </w:rPr>
        <w:t>34 each (4d10+8)</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Fort </w:t>
      </w:r>
      <w:r>
        <w:rPr>
          <w:rFonts w:ascii="NexusSansOT, NexusSansOT" w:eastAsia="NexusSansOT, NexusSansOT" w:hAnsi="NexusSansOT, NexusSansOT" w:cs="NexusSansOT, NexusSansOT"/>
          <w:color w:val="000000"/>
          <w:sz w:val="20"/>
          <w:szCs w:val="20"/>
          <w:lang w:val="en-US"/>
        </w:rPr>
        <w:t xml:space="preserve">+5, </w:t>
      </w:r>
      <w:r>
        <w:rPr>
          <w:rFonts w:ascii="NexusSansOT, NexusSansOT" w:eastAsia="NexusSansOT, NexusSansOT" w:hAnsi="NexusSansOT, NexusSansOT" w:cs="NexusSansOT, NexusSansOT"/>
          <w:b/>
          <w:bCs/>
          <w:color w:val="000000"/>
          <w:sz w:val="20"/>
          <w:szCs w:val="20"/>
          <w:lang w:val="en-US"/>
        </w:rPr>
        <w:t xml:space="preserve">Ref </w:t>
      </w:r>
      <w:r>
        <w:rPr>
          <w:rFonts w:ascii="NexusSansOT, NexusSansOT" w:eastAsia="NexusSansOT, NexusSansOT" w:hAnsi="NexusSansOT, NexusSansOT" w:cs="NexusSansOT, NexusSansOT"/>
          <w:color w:val="000000"/>
          <w:sz w:val="20"/>
          <w:szCs w:val="20"/>
          <w:lang w:val="en-US"/>
        </w:rPr>
        <w:t xml:space="preserve">+7, </w:t>
      </w:r>
      <w:r>
        <w:rPr>
          <w:rFonts w:ascii="NexusSansOT, NexusSansOT" w:eastAsia="NexusSansOT, NexusSansOT" w:hAnsi="NexusSansOT, NexusSansOT" w:cs="NexusSansOT, NexusSansOT"/>
          <w:b/>
          <w:bCs/>
          <w:color w:val="000000"/>
          <w:sz w:val="20"/>
          <w:szCs w:val="20"/>
          <w:lang w:val="en-US"/>
        </w:rPr>
        <w:t xml:space="preserve">Will </w:t>
      </w:r>
      <w:r>
        <w:rPr>
          <w:rFonts w:ascii="NexusSansOT, NexusSansOT" w:eastAsia="NexusSansOT, NexusSansOT" w:hAnsi="NexusSansOT, NexusSansOT" w:cs="NexusSansOT, NexusSansOT"/>
          <w:color w:val="000000"/>
          <w:sz w:val="20"/>
          <w:szCs w:val="20"/>
          <w:lang w:val="en-US"/>
        </w:rPr>
        <w:t>+2</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OFFENSE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Speed </w:t>
      </w:r>
      <w:r>
        <w:rPr>
          <w:rFonts w:ascii="NexusSansOT, NexusSansOT" w:eastAsia="NexusSansOT, NexusSansOT" w:hAnsi="NexusSansOT, NexusSansOT" w:cs="NexusSansOT, NexusSansOT"/>
          <w:color w:val="000000"/>
          <w:sz w:val="20"/>
          <w:szCs w:val="20"/>
        </w:rPr>
        <w:t>30 ft.</w:t>
      </w:r>
    </w:p>
    <w:p w:rsidR="00C61111" w:rsidRDefault="00AC1B46">
      <w:pPr>
        <w:pStyle w:val="Standard"/>
        <w:autoSpaceDE w:val="0"/>
      </w:pPr>
      <w:r>
        <w:rPr>
          <w:rFonts w:ascii="NexusSansOT, NexusSansOT" w:eastAsia="NexusSansOT, NexusSansOT" w:hAnsi="NexusSansOT, NexusSansOT" w:cs="NexusSansOT, NexusSansOT"/>
          <w:color w:val="000000"/>
          <w:sz w:val="20"/>
          <w:szCs w:val="20"/>
        </w:rPr>
        <w:t xml:space="preserve"> </w:t>
      </w:r>
      <w:r>
        <w:rPr>
          <w:rFonts w:ascii="NexusSansOT, NexusSansOT" w:eastAsia="NexusSansOT, NexusSansOT" w:hAnsi="NexusSansOT, NexusSansOT" w:cs="NexusSansOT, NexusSansOT"/>
          <w:b/>
          <w:bCs/>
          <w:color w:val="000000"/>
          <w:sz w:val="20"/>
          <w:szCs w:val="20"/>
        </w:rPr>
        <w:t xml:space="preserve">Melee </w:t>
      </w:r>
      <w:r>
        <w:rPr>
          <w:rFonts w:ascii="NexusSansOT, NexusSansOT" w:eastAsia="NexusSansOT, NexusSansOT" w:hAnsi="NexusSansOT, NexusSansOT" w:cs="NexusSansOT, NexusSansOT"/>
          <w:color w:val="000000"/>
          <w:sz w:val="20"/>
          <w:szCs w:val="20"/>
        </w:rPr>
        <w:t>rapier +7 (1d6+3/18–20)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Ranged </w:t>
      </w:r>
      <w:r>
        <w:rPr>
          <w:rFonts w:ascii="NexusSansOT, NexusSansOT" w:eastAsia="NexusSansOT, NexusSansOT" w:hAnsi="NexusSansOT, NexusSansOT" w:cs="NexusSansOT, NexusSansOT"/>
          <w:color w:val="000000"/>
          <w:sz w:val="20"/>
          <w:szCs w:val="20"/>
          <w:lang w:val="en-US"/>
        </w:rPr>
        <w:t>mwk composite longbow +9 (1d8+3/3)</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Special Attacks </w:t>
      </w:r>
      <w:r>
        <w:rPr>
          <w:rFonts w:ascii="NexusSansOT, NexusSansOT" w:eastAsia="NexusSansOT, NexusSansOT" w:hAnsi="NexusSansOT, NexusSansOT" w:cs="NexusSansOT, NexusSansOT"/>
          <w:color w:val="000000"/>
          <w:sz w:val="20"/>
          <w:szCs w:val="20"/>
          <w:lang w:val="en-US"/>
        </w:rPr>
        <w:t>ranger’s focus +2 (2/day)</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b/>
          <w:bCs/>
          <w:color w:val="000000"/>
          <w:sz w:val="20"/>
          <w:szCs w:val="20"/>
          <w:lang w:val="en-US"/>
        </w:rPr>
        <w:t xml:space="preserve">Ranger Spells Prepared </w:t>
      </w:r>
      <w:r>
        <w:rPr>
          <w:rFonts w:ascii="NexusSansOT, NexusSansOT" w:eastAsia="NexusSansOT, NexusSansOT" w:hAnsi="NexusSansOT, NexusSansOT" w:cs="NexusSansOT, NexusSansOT"/>
          <w:color w:val="000000"/>
          <w:sz w:val="20"/>
          <w:szCs w:val="20"/>
          <w:lang w:val="en-US"/>
        </w:rPr>
        <w:t>(CL 1st; concentration +2)</w:t>
      </w:r>
    </w:p>
    <w:p w:rsidR="00C61111" w:rsidRDefault="00AC1B46">
      <w:pPr>
        <w:pStyle w:val="Standard"/>
        <w:autoSpaceDE w:val="0"/>
      </w:pPr>
      <w:r>
        <w:rPr>
          <w:rFonts w:ascii="NexusSerifOT, NexusSerifOT" w:eastAsia="NexusSerifOT, NexusSerifOT" w:hAnsi="NexusSerifOT, NexusSerifOT" w:cs="NexusSerifOT, NexusSerifOT"/>
          <w:color w:val="000000"/>
          <w:sz w:val="20"/>
          <w:szCs w:val="20"/>
          <w:lang w:val="en-US"/>
        </w:rPr>
        <w:t>1st—</w:t>
      </w:r>
      <w:r>
        <w:rPr>
          <w:rFonts w:ascii="NexusSansOT, NexusSansOT" w:eastAsia="NexusSansOT, NexusSansOT" w:hAnsi="NexusSansOT, NexusSansOT" w:cs="NexusSansOT, NexusSansOT"/>
          <w:i/>
          <w:iCs/>
          <w:color w:val="000000"/>
          <w:sz w:val="20"/>
          <w:szCs w:val="20"/>
          <w:lang w:val="en-US"/>
        </w:rPr>
        <w:t>gravity bow</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Str </w:t>
      </w:r>
      <w:r>
        <w:rPr>
          <w:rFonts w:ascii="NexusSansOT, NexusSansOT" w:eastAsia="NexusSansOT, NexusSansOT" w:hAnsi="NexusSansOT, NexusSansOT" w:cs="NexusSansOT, NexusSansOT"/>
          <w:color w:val="000000"/>
          <w:sz w:val="20"/>
          <w:szCs w:val="20"/>
          <w:lang w:val="en-US"/>
        </w:rPr>
        <w:t xml:space="preserve">16, </w:t>
      </w:r>
      <w:r>
        <w:rPr>
          <w:rFonts w:ascii="NexusSansOT, NexusSansOT" w:eastAsia="NexusSansOT, NexusSansOT" w:hAnsi="NexusSansOT, NexusSansOT" w:cs="NexusSansOT, NexusSansOT"/>
          <w:b/>
          <w:bCs/>
          <w:color w:val="000000"/>
          <w:sz w:val="20"/>
          <w:szCs w:val="20"/>
          <w:lang w:val="en-US"/>
        </w:rPr>
        <w:t xml:space="preserve">Dex </w:t>
      </w:r>
      <w:r>
        <w:rPr>
          <w:rFonts w:ascii="NexusSansOT, NexusSansOT" w:eastAsia="NexusSansOT, NexusSansOT" w:hAnsi="NexusSansOT, NexusSansOT" w:cs="NexusSansOT, NexusSansOT"/>
          <w:color w:val="000000"/>
          <w:sz w:val="20"/>
          <w:szCs w:val="20"/>
          <w:lang w:val="en-US"/>
        </w:rPr>
        <w:t xml:space="preserve">16, </w:t>
      </w:r>
      <w:r>
        <w:rPr>
          <w:rFonts w:ascii="NexusSansOT, NexusSansOT" w:eastAsia="NexusSansOT, NexusSansOT" w:hAnsi="NexusSansOT, NexusSansOT" w:cs="NexusSansOT, NexusSansOT"/>
          <w:b/>
          <w:bCs/>
          <w:color w:val="000000"/>
          <w:sz w:val="20"/>
          <w:szCs w:val="20"/>
          <w:lang w:val="en-US"/>
        </w:rPr>
        <w:t xml:space="preserve">Con </w:t>
      </w:r>
      <w:r>
        <w:rPr>
          <w:rFonts w:ascii="NexusSansOT, NexusSansOT" w:eastAsia="NexusSansOT, NexusSansOT" w:hAnsi="NexusSansOT, NexusSansOT" w:cs="NexusSansOT, NexusSansOT"/>
          <w:color w:val="000000"/>
          <w:sz w:val="20"/>
          <w:szCs w:val="20"/>
          <w:lang w:val="en-US"/>
        </w:rPr>
        <w:t xml:space="preserve">13, </w:t>
      </w:r>
      <w:r>
        <w:rPr>
          <w:rFonts w:ascii="NexusSansOT, NexusSansOT" w:eastAsia="NexusSansOT, NexusSansOT" w:hAnsi="NexusSansOT, NexusSansOT" w:cs="NexusSansOT, NexusSansOT"/>
          <w:b/>
          <w:bCs/>
          <w:color w:val="000000"/>
          <w:sz w:val="20"/>
          <w:szCs w:val="20"/>
          <w:lang w:val="en-US"/>
        </w:rPr>
        <w:t xml:space="preserve">Int </w:t>
      </w:r>
      <w:r>
        <w:rPr>
          <w:rFonts w:ascii="NexusSansOT, NexusSansOT" w:eastAsia="NexusSansOT, NexusSansOT" w:hAnsi="NexusSansOT, NexusSansOT" w:cs="NexusSansOT, NexusSansOT"/>
          <w:color w:val="000000"/>
          <w:sz w:val="20"/>
          <w:szCs w:val="20"/>
          <w:lang w:val="en-US"/>
        </w:rPr>
        <w:t xml:space="preserve">10, </w:t>
      </w:r>
      <w:r>
        <w:rPr>
          <w:rFonts w:ascii="NexusSansOT, NexusSansOT" w:eastAsia="NexusSansOT, NexusSansOT" w:hAnsi="NexusSansOT, NexusSansOT" w:cs="NexusSansOT, NexusSansOT"/>
          <w:b/>
          <w:bCs/>
          <w:color w:val="000000"/>
          <w:sz w:val="20"/>
          <w:szCs w:val="20"/>
          <w:lang w:val="en-US"/>
        </w:rPr>
        <w:t xml:space="preserve">Wis </w:t>
      </w:r>
      <w:r>
        <w:rPr>
          <w:rFonts w:ascii="NexusSansOT, NexusSansOT" w:eastAsia="NexusSansOT, NexusSansOT" w:hAnsi="NexusSansOT, NexusSansOT" w:cs="NexusSansOT, NexusSansOT"/>
          <w:color w:val="000000"/>
          <w:sz w:val="20"/>
          <w:szCs w:val="20"/>
          <w:lang w:val="en-US"/>
        </w:rPr>
        <w:t xml:space="preserve">12, </w:t>
      </w:r>
      <w:r>
        <w:rPr>
          <w:rFonts w:ascii="NexusSansOT, NexusSansOT" w:eastAsia="NexusSansOT, NexusSansOT" w:hAnsi="NexusSansOT, NexusSansOT" w:cs="NexusSansOT, NexusSansOT"/>
          <w:b/>
          <w:bCs/>
          <w:color w:val="000000"/>
          <w:sz w:val="20"/>
          <w:szCs w:val="20"/>
          <w:lang w:val="en-US"/>
        </w:rPr>
        <w:t xml:space="preserve">Cha </w:t>
      </w:r>
      <w:r>
        <w:rPr>
          <w:rFonts w:ascii="NexusSansOT, NexusSansOT" w:eastAsia="NexusSansOT, NexusSansOT" w:hAnsi="NexusSansOT, NexusSansOT" w:cs="NexusSansOT, NexusSansOT"/>
          <w:color w:val="000000"/>
          <w:sz w:val="20"/>
          <w:szCs w:val="20"/>
          <w:lang w:val="en-US"/>
        </w:rPr>
        <w:t>8</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Base Atk </w:t>
      </w:r>
      <w:r>
        <w:rPr>
          <w:rFonts w:ascii="NexusSansOT, NexusSansOT" w:eastAsia="NexusSansOT, NexusSansOT" w:hAnsi="NexusSansOT, NexusSansOT" w:cs="NexusSansOT, NexusSansOT"/>
          <w:color w:val="000000"/>
          <w:sz w:val="20"/>
          <w:szCs w:val="20"/>
          <w:lang w:val="en-US"/>
        </w:rPr>
        <w:t xml:space="preserve">+4; </w:t>
      </w:r>
      <w:r>
        <w:rPr>
          <w:rFonts w:ascii="NexusSansOT, NexusSansOT" w:eastAsia="NexusSansOT, NexusSansOT" w:hAnsi="NexusSansOT, NexusSansOT" w:cs="NexusSansOT, NexusSansOT"/>
          <w:b/>
          <w:bCs/>
          <w:color w:val="000000"/>
          <w:sz w:val="20"/>
          <w:szCs w:val="20"/>
          <w:lang w:val="en-US"/>
        </w:rPr>
        <w:t xml:space="preserve">CMB </w:t>
      </w:r>
      <w:r>
        <w:rPr>
          <w:rFonts w:ascii="NexusSansOT, NexusSansOT" w:eastAsia="NexusSansOT, NexusSansOT" w:hAnsi="NexusSansOT, NexusSansOT" w:cs="NexusSansOT, NexusSansOT"/>
          <w:color w:val="000000"/>
          <w:sz w:val="20"/>
          <w:szCs w:val="20"/>
          <w:lang w:val="en-US"/>
        </w:rPr>
        <w:t xml:space="preserve">+7; </w:t>
      </w:r>
      <w:r>
        <w:rPr>
          <w:rFonts w:ascii="NexusSansOT, NexusSansOT" w:eastAsia="NexusSansOT, NexusSansOT" w:hAnsi="NexusSansOT, NexusSansOT" w:cs="NexusSansOT, NexusSansOT"/>
          <w:b/>
          <w:bCs/>
          <w:color w:val="000000"/>
          <w:sz w:val="20"/>
          <w:szCs w:val="20"/>
          <w:lang w:val="en-US"/>
        </w:rPr>
        <w:t xml:space="preserve">CMD </w:t>
      </w:r>
      <w:r>
        <w:rPr>
          <w:rFonts w:ascii="NexusSansOT, NexusSansOT" w:eastAsia="NexusSansOT, NexusSansOT" w:hAnsi="NexusSansOT, NexusSansOT" w:cs="NexusSansOT, NexusSansOT"/>
          <w:color w:val="000000"/>
          <w:sz w:val="20"/>
          <w:szCs w:val="20"/>
          <w:lang w:val="en-US"/>
        </w:rPr>
        <w:t>20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Feats </w:t>
      </w:r>
      <w:r>
        <w:rPr>
          <w:rFonts w:ascii="NexusSansOT, NexusSansOT" w:eastAsia="NexusSansOT, NexusSansOT" w:hAnsi="NexusSansOT, NexusSansOT" w:cs="NexusSansOT, NexusSansOT"/>
          <w:color w:val="000000"/>
          <w:sz w:val="20"/>
          <w:szCs w:val="20"/>
          <w:lang w:val="en-US"/>
        </w:rPr>
        <w:t>Deadly Aim, Endurance, Point-Blank Shot, Rapid Shot, Weapon Focus (longbow)</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Skills </w:t>
      </w:r>
      <w:r>
        <w:rPr>
          <w:rFonts w:ascii="NexusSansOT, NexusSansOT" w:eastAsia="NexusSansOT, NexusSansOT" w:hAnsi="NexusSansOT, NexusSansOT" w:cs="NexusSansOT, NexusSansOT"/>
          <w:color w:val="000000"/>
          <w:sz w:val="20"/>
          <w:szCs w:val="20"/>
          <w:lang w:val="en-US"/>
        </w:rPr>
        <w:t>Acrobatics +6, Climb +6, Handle Animal +3, Heal +5, Knowledge (local) +1, Knowledg</w:t>
      </w:r>
      <w:r>
        <w:rPr>
          <w:rFonts w:ascii="NexusSansOT, NexusSansOT" w:eastAsia="NexusSansOT, NexusSansOT" w:hAnsi="NexusSansOT, NexusSansOT" w:cs="NexusSansOT, NexusSansOT"/>
          <w:color w:val="000000"/>
          <w:sz w:val="20"/>
          <w:szCs w:val="20"/>
          <w:lang w:val="en-US"/>
        </w:rPr>
        <w:t>e (nature) +7, Linguistics +1, Perception +8, Ride +6, Sense Motive +2, Stealth +9, Survival +8, Swim +6</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Languages </w:t>
      </w:r>
      <w:r>
        <w:rPr>
          <w:rFonts w:ascii="NexusSansOT, NexusSansOT" w:eastAsia="NexusSansOT, NexusSansOT" w:hAnsi="NexusSansOT, NexusSansOT" w:cs="NexusSansOT, NexusSansOT"/>
          <w:color w:val="000000"/>
          <w:sz w:val="20"/>
          <w:szCs w:val="20"/>
          <w:lang w:val="en-US"/>
        </w:rPr>
        <w:t xml:space="preserve">Common, Shoanti, Varisian </w:t>
      </w:r>
      <w:r>
        <w:rPr>
          <w:rFonts w:ascii="NexusSansOT, NexusSansOT" w:eastAsia="NexusSansOT, NexusSansOT" w:hAnsi="NexusSansOT, NexusSansOT" w:cs="NexusSansOT, NexusSansOT"/>
          <w:b/>
          <w:bCs/>
          <w:color w:val="000000"/>
          <w:sz w:val="20"/>
          <w:szCs w:val="20"/>
          <w:lang w:val="en-US"/>
        </w:rPr>
        <w:t xml:space="preserve">SQ </w:t>
      </w:r>
      <w:r>
        <w:rPr>
          <w:rFonts w:ascii="NexusSansOT, NexusSansOT" w:eastAsia="NexusSansOT, NexusSansOT" w:hAnsi="NexusSansOT, NexusSansOT" w:cs="NexusSansOT, NexusSansOT"/>
          <w:color w:val="000000"/>
          <w:sz w:val="20"/>
          <w:szCs w:val="20"/>
          <w:lang w:val="en-US"/>
        </w:rPr>
        <w:t>favored terrain (forest +2), terrain bond, track +2, wild empathy +3</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Combat Gear </w:t>
      </w:r>
      <w:r>
        <w:rPr>
          <w:rFonts w:ascii="NexusSansOT, NexusSansOT" w:eastAsia="NexusSansOT, NexusSansOT" w:hAnsi="NexusSansOT, NexusSansOT" w:cs="NexusSansOT, NexusSansOT"/>
          <w:i/>
          <w:iCs/>
          <w:color w:val="000000"/>
          <w:sz w:val="20"/>
          <w:szCs w:val="20"/>
          <w:lang w:val="en-US"/>
        </w:rPr>
        <w:t>potion of cure light wounds</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po</w:t>
      </w:r>
      <w:r>
        <w:rPr>
          <w:rFonts w:ascii="NexusSansOT, NexusSansOT" w:eastAsia="NexusSansOT, NexusSansOT" w:hAnsi="NexusSansOT, NexusSansOT" w:cs="NexusSansOT, NexusSansOT"/>
          <w:i/>
          <w:iCs/>
          <w:color w:val="000000"/>
          <w:sz w:val="20"/>
          <w:szCs w:val="20"/>
          <w:lang w:val="en-US"/>
        </w:rPr>
        <w:t>tion of cure moderate wounds</w:t>
      </w:r>
      <w:r>
        <w:rPr>
          <w:rFonts w:ascii="NexusSansOT, NexusSansOT" w:eastAsia="NexusSansOT, NexusSansOT" w:hAnsi="NexusSansOT, NexusSansOT" w:cs="NexusSansOT, NexusSansOT"/>
          <w:color w:val="000000"/>
          <w:sz w:val="20"/>
          <w:szCs w:val="20"/>
          <w:lang w:val="en-US"/>
        </w:rPr>
        <w:t>, blunt arrowsAPG (20), tanglefoot bag;</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Other Gear </w:t>
      </w:r>
      <w:r>
        <w:rPr>
          <w:rFonts w:ascii="NexusSansOT, NexusSansOT" w:eastAsia="NexusSansOT, NexusSansOT" w:hAnsi="NexusSansOT, NexusSansOT" w:cs="NexusSansOT, NexusSansOT"/>
          <w:i/>
          <w:iCs/>
          <w:color w:val="000000"/>
          <w:sz w:val="20"/>
          <w:szCs w:val="20"/>
          <w:lang w:val="en-US"/>
        </w:rPr>
        <w:t>+1 chain shirt</w:t>
      </w:r>
      <w:r>
        <w:rPr>
          <w:rFonts w:ascii="NexusSansOT, NexusSansOT" w:eastAsia="NexusSansOT, NexusSansOT" w:hAnsi="NexusSansOT, NexusSansOT" w:cs="NexusSansOT, NexusSansOT"/>
          <w:color w:val="000000"/>
          <w:sz w:val="20"/>
          <w:szCs w:val="20"/>
          <w:lang w:val="en-US"/>
        </w:rPr>
        <w:t>, masterwork composite longbow (+3 Str) with 20 arrows, rapier, 30 gp</w:t>
      </w: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lastRenderedPageBreak/>
        <w:t>WERERAT (HYBRID FORM)</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LE Medium humanoid (human, </w:t>
      </w:r>
      <w:r>
        <w:rPr>
          <w:rFonts w:ascii="NexusSansOT, NexusSansOT" w:eastAsia="NexusSansOT, NexusSansOT" w:hAnsi="NexusSansOT, NexusSansOT" w:cs="NexusSansOT, NexusSansOT"/>
          <w:color w:val="000000"/>
          <w:sz w:val="20"/>
          <w:szCs w:val="20"/>
          <w:lang w:val="en-US"/>
        </w:rPr>
        <w:t>shapechanger)</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Init +3; Senses low-light vision, scent; Perception +8</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AC</w:t>
      </w:r>
      <w:r>
        <w:rPr>
          <w:rFonts w:ascii="NexusSansOT, NexusSansOT" w:eastAsia="NexusSansOT, NexusSansOT" w:hAnsi="NexusSansOT, NexusSansOT" w:cs="NexusSansOT, NexusSansOT"/>
          <w:color w:val="000000"/>
          <w:sz w:val="20"/>
          <w:szCs w:val="20"/>
          <w:lang w:val="en-US"/>
        </w:rPr>
        <w:t xml:space="preserve"> 19, touch 14, flat-footed 15 (+3 armor, +3 Dex, +1 dodge, +2 natural)</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hp</w:t>
      </w:r>
      <w:r>
        <w:rPr>
          <w:rFonts w:ascii="NexusSansOT, NexusSansOT" w:eastAsia="NexusSansOT, NexusSansOT" w:hAnsi="NexusSansOT, NexusSansOT" w:cs="NexusSansOT, NexusSansOT"/>
          <w:color w:val="000000"/>
          <w:sz w:val="20"/>
          <w:szCs w:val="20"/>
          <w:lang w:val="en-US"/>
        </w:rPr>
        <w:t xml:space="preserve"> 20 (2d8+8)</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Fort +3, Ref +6, Will +3</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Defensive Abilities evasion; DR 10/silver</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OFFENSE</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Speed 30 ft.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Melee </w:t>
      </w:r>
      <w:r>
        <w:rPr>
          <w:rFonts w:ascii="NexusSansOT, NexusSansOT" w:eastAsia="NexusSansOT, NexusSansOT" w:hAnsi="NexusSansOT, NexusSansOT" w:cs="NexusSansOT, NexusSansOT"/>
          <w:color w:val="000000"/>
          <w:sz w:val="20"/>
          <w:szCs w:val="20"/>
          <w:lang w:val="en-US"/>
        </w:rPr>
        <w:t>short sword +4 (1d6+2/19–20), bite –1 (1d4+1 plus disease and curse of lycanthropy; DC 15)</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Ranged light crossbow +4 (1d8/19–20)</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Special Attacks sneak attack +1d6</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Str 15, Dex 17, Con 16, Int 10, Wis 16, Cha 6</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Base Atk +1; CMB +3; CMD 17</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Fe</w:t>
      </w:r>
      <w:r>
        <w:rPr>
          <w:rFonts w:ascii="NexusSansOT, NexusSansOT" w:eastAsia="NexusSansOT, NexusSansOT" w:hAnsi="NexusSansOT, NexusSansOT" w:cs="NexusSansOT, NexusSansOT"/>
          <w:color w:val="000000"/>
          <w:sz w:val="20"/>
          <w:szCs w:val="20"/>
          <w:lang w:val="en-US"/>
        </w:rPr>
        <w:t>ats Dodge, Weapon Finesse</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Skills Acrobatics +8, Bluff +3, Climb +7, Intimidate +3, Knowledge (local) +5, Perception +8, Sense Motive +8, Stealth +8, Swim +7</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Languages Common</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SQ change shape (human, hybrid, and dire rat; polymorph), rogue talents (fast stea</w:t>
      </w:r>
      <w:r>
        <w:rPr>
          <w:rFonts w:ascii="NexusSansOT, NexusSansOT" w:eastAsia="NexusSansOT, NexusSansOT" w:hAnsi="NexusSansOT, NexusSansOT" w:cs="NexusSansOT, NexusSansOT"/>
          <w:color w:val="000000"/>
          <w:sz w:val="20"/>
          <w:szCs w:val="20"/>
          <w:lang w:val="en-US"/>
        </w:rPr>
        <w:t>lth), lycanthropic empathy (rats and dire rats), trapfinding</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SPECIAL ABILITIES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Disease (Ex)</w:t>
      </w:r>
      <w:r>
        <w:rPr>
          <w:rFonts w:ascii="NexusSansOT, NexusSansOT" w:eastAsia="NexusSansOT, NexusSansOT" w:hAnsi="NexusSansOT, NexusSansOT" w:cs="NexusSansOT, NexusSansOT"/>
          <w:color w:val="000000"/>
          <w:sz w:val="20"/>
          <w:szCs w:val="20"/>
          <w:lang w:val="en-US"/>
        </w:rPr>
        <w:t xml:space="preserve"> Filth fever: Bite—injury; save Fort DC 14; onset 1d3 days; frequency 1/day; effect 1d3 Dex damage and 1d3 Con damage; cure 2 consecutive saves. The save DC is Cons</w:t>
      </w:r>
      <w:r>
        <w:rPr>
          <w:rFonts w:ascii="NexusSansOT, NexusSansOT" w:eastAsia="NexusSansOT, NexusSansOT" w:hAnsi="NexusSansOT, NexusSansOT" w:cs="NexusSansOT, NexusSansOT"/>
          <w:color w:val="000000"/>
          <w:sz w:val="20"/>
          <w:szCs w:val="20"/>
          <w:lang w:val="en-US"/>
        </w:rPr>
        <w:t>titution-based.</w:t>
      </w: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AC1B46">
      <w:pPr>
        <w:pStyle w:val="Standard"/>
        <w:autoSpaceDE w:val="0"/>
        <w:rPr>
          <w:rFonts w:ascii="NexusSansOT, NexusSansOT" w:eastAsia="NexusSansOT, NexusSansOT" w:hAnsi="NexusSansOT, NexusSansOT" w:cs="NexusSansOT, NexusSansOT"/>
          <w:b/>
          <w:bCs/>
          <w:color w:val="000000"/>
          <w:lang w:val="en-US"/>
        </w:rPr>
      </w:pPr>
      <w:r>
        <w:rPr>
          <w:rFonts w:ascii="NexusSansOT, NexusSansOT" w:eastAsia="NexusSansOT, NexusSansOT" w:hAnsi="NexusSansOT, NexusSansOT" w:cs="NexusSansOT, NexusSansOT"/>
          <w:b/>
          <w:bCs/>
          <w:color w:val="000000"/>
          <w:lang w:val="en-US"/>
        </w:rPr>
        <w:t>Warehouse Thugs (4)</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Human ranger (guide) 1 (</w:t>
      </w:r>
      <w:r>
        <w:rPr>
          <w:rFonts w:ascii="NexusSansOT, NexusSansOT" w:eastAsia="NexusSansOT, NexusSansOT" w:hAnsi="NexusSansOT, NexusSansOT" w:cs="NexusSansOT, NexusSansOT"/>
          <w:i/>
          <w:iCs/>
          <w:color w:val="000000"/>
          <w:sz w:val="20"/>
          <w:szCs w:val="20"/>
          <w:lang w:val="en-US"/>
        </w:rPr>
        <w:t xml:space="preserve">Advanced Player’s Guide </w:t>
      </w:r>
      <w:r>
        <w:rPr>
          <w:rFonts w:ascii="NexusSansOT, NexusSansOT" w:eastAsia="NexusSansOT, NexusSansOT" w:hAnsi="NexusSansOT, NexusSansOT" w:cs="NexusSansOT, NexusSansOT"/>
          <w:color w:val="000000"/>
          <w:sz w:val="20"/>
          <w:szCs w:val="20"/>
          <w:lang w:val="en-US"/>
        </w:rPr>
        <w:t>125)</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LN Medium humanoid (human)</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Senses </w:t>
      </w:r>
      <w:r>
        <w:rPr>
          <w:rFonts w:ascii="NexusSansOT, NexusSansOT" w:eastAsia="NexusSansOT, NexusSansOT" w:hAnsi="NexusSansOT, NexusSansOT" w:cs="NexusSansOT, NexusSansOT"/>
          <w:color w:val="000000"/>
          <w:sz w:val="20"/>
          <w:szCs w:val="20"/>
          <w:lang w:val="en-US"/>
        </w:rPr>
        <w:t>Perception +5</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AC </w:t>
      </w:r>
      <w:r>
        <w:rPr>
          <w:rFonts w:ascii="NexusSansOT, NexusSansOT" w:eastAsia="NexusSansOT, NexusSansOT" w:hAnsi="NexusSansOT, NexusSansOT" w:cs="NexusSansOT, NexusSansOT"/>
          <w:color w:val="000000"/>
          <w:sz w:val="20"/>
          <w:szCs w:val="20"/>
          <w:lang w:val="en-US"/>
        </w:rPr>
        <w:t>16, touch 13, flat-footed 13 (+3 armor, +3 Dex)</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hp </w:t>
      </w:r>
      <w:r>
        <w:rPr>
          <w:rFonts w:ascii="NexusSansOT, NexusSansOT" w:eastAsia="NexusSansOT, NexusSansOT" w:hAnsi="NexusSansOT, NexusSansOT" w:cs="NexusSansOT, NexusSansOT"/>
          <w:color w:val="000000"/>
          <w:sz w:val="20"/>
          <w:szCs w:val="20"/>
          <w:lang w:val="en-US"/>
        </w:rPr>
        <w:t>12 each (1d10+2)</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Fort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Ref </w:t>
      </w:r>
      <w:r>
        <w:rPr>
          <w:rFonts w:ascii="NexusSansOT, NexusSansOT" w:eastAsia="NexusSansOT, NexusSansOT" w:hAnsi="NexusSansOT, NexusSansOT" w:cs="NexusSansOT, NexusSansOT"/>
          <w:color w:val="000000"/>
          <w:sz w:val="20"/>
          <w:szCs w:val="20"/>
          <w:lang w:val="en-US"/>
        </w:rPr>
        <w:t xml:space="preserve">+5, </w:t>
      </w:r>
      <w:r>
        <w:rPr>
          <w:rFonts w:ascii="NexusSansOT, NexusSansOT" w:eastAsia="NexusSansOT, NexusSansOT" w:hAnsi="NexusSansOT, NexusSansOT" w:cs="NexusSansOT, NexusSansOT"/>
          <w:b/>
          <w:bCs/>
          <w:color w:val="000000"/>
          <w:sz w:val="20"/>
          <w:szCs w:val="20"/>
          <w:lang w:val="en-US"/>
        </w:rPr>
        <w:t xml:space="preserve">Will </w:t>
      </w:r>
      <w:r>
        <w:rPr>
          <w:rFonts w:ascii="NexusSansOT, NexusSansOT" w:eastAsia="NexusSansOT, NexusSansOT" w:hAnsi="NexusSansOT, NexusSansOT" w:cs="NexusSansOT, NexusSansOT"/>
          <w:color w:val="000000"/>
          <w:sz w:val="20"/>
          <w:szCs w:val="20"/>
          <w:lang w:val="en-US"/>
        </w:rPr>
        <w:t>+1</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OFFENSE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Speed </w:t>
      </w:r>
      <w:r>
        <w:rPr>
          <w:rFonts w:ascii="NexusSansOT, NexusSansOT" w:eastAsia="NexusSansOT, NexusSansOT" w:hAnsi="NexusSansOT, NexusSansOT" w:cs="NexusSansOT, NexusSansOT"/>
          <w:color w:val="000000"/>
          <w:sz w:val="20"/>
          <w:szCs w:val="20"/>
        </w:rPr>
        <w:t>30 ft.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Melee </w:t>
      </w:r>
      <w:r>
        <w:rPr>
          <w:rFonts w:ascii="NexusSansOT, NexusSansOT" w:eastAsia="NexusSansOT, NexusSansOT" w:hAnsi="NexusSansOT, NexusSansOT" w:cs="NexusSansOT, NexusSansOT"/>
          <w:color w:val="000000"/>
          <w:sz w:val="20"/>
          <w:szCs w:val="20"/>
        </w:rPr>
        <w:t>rapier +3 (1d6+2/18–20)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Ranged </w:t>
      </w:r>
      <w:r>
        <w:rPr>
          <w:rFonts w:ascii="NexusSansOT, NexusSansOT" w:eastAsia="NexusSansOT, NexusSansOT" w:hAnsi="NexusSansOT, NexusSansOT" w:cs="NexusSansOT, NexusSansOT"/>
          <w:color w:val="000000"/>
          <w:sz w:val="20"/>
          <w:szCs w:val="20"/>
          <w:lang w:val="en-US"/>
        </w:rPr>
        <w:t>composite longbow +5 (1d8+2/3)</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Special Attacks </w:t>
      </w:r>
      <w:r>
        <w:rPr>
          <w:rFonts w:ascii="NexusSansOT, NexusSansOT" w:eastAsia="NexusSansOT, NexusSansOT" w:hAnsi="NexusSansOT, NexusSansOT" w:cs="NexusSansOT, NexusSansOT"/>
          <w:color w:val="000000"/>
          <w:sz w:val="20"/>
          <w:szCs w:val="20"/>
          <w:lang w:val="en-US"/>
        </w:rPr>
        <w:t>ranger’s focus +2 (1/day)</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STATISTICS Str </w:t>
      </w:r>
      <w:r>
        <w:rPr>
          <w:rFonts w:ascii="NexusSansOT, NexusSansOT" w:eastAsia="NexusSansOT, NexusSansOT" w:hAnsi="NexusSansOT, NexusSansOT" w:cs="NexusSansOT, NexusSansOT"/>
          <w:color w:val="000000"/>
          <w:sz w:val="20"/>
          <w:szCs w:val="20"/>
          <w:lang w:val="en-US"/>
        </w:rPr>
        <w:t xml:space="preserve">15, </w:t>
      </w:r>
      <w:r>
        <w:rPr>
          <w:rFonts w:ascii="NexusSansOT, NexusSansOT" w:eastAsia="NexusSansOT, NexusSansOT" w:hAnsi="NexusSansOT, NexusSansOT" w:cs="NexusSansOT, NexusSansOT"/>
          <w:b/>
          <w:bCs/>
          <w:color w:val="000000"/>
          <w:sz w:val="20"/>
          <w:szCs w:val="20"/>
          <w:lang w:val="en-US"/>
        </w:rPr>
        <w:t xml:space="preserve">Dex </w:t>
      </w:r>
      <w:r>
        <w:rPr>
          <w:rFonts w:ascii="NexusSansOT, NexusSansOT" w:eastAsia="NexusSansOT, NexusSansOT" w:hAnsi="NexusSansOT, NexusSansOT" w:cs="NexusSansOT, NexusSansOT"/>
          <w:color w:val="000000"/>
          <w:sz w:val="20"/>
          <w:szCs w:val="20"/>
          <w:lang w:val="en-US"/>
        </w:rPr>
        <w:t xml:space="preserve">16, </w:t>
      </w:r>
      <w:r>
        <w:rPr>
          <w:rFonts w:ascii="NexusSansOT, NexusSansOT" w:eastAsia="NexusSansOT, NexusSansOT" w:hAnsi="NexusSansOT, NexusSansOT" w:cs="NexusSansOT, NexusSansOT"/>
          <w:b/>
          <w:bCs/>
          <w:color w:val="000000"/>
          <w:sz w:val="20"/>
          <w:szCs w:val="20"/>
          <w:lang w:val="en-US"/>
        </w:rPr>
        <w:t xml:space="preserve">Con </w:t>
      </w:r>
      <w:r>
        <w:rPr>
          <w:rFonts w:ascii="NexusSansOT, NexusSansOT" w:eastAsia="NexusSansOT, NexusSansOT" w:hAnsi="NexusSansOT, NexusSansOT" w:cs="NexusSansOT, NexusSansOT"/>
          <w:color w:val="000000"/>
          <w:sz w:val="20"/>
          <w:szCs w:val="20"/>
          <w:lang w:val="en-US"/>
        </w:rPr>
        <w:t xml:space="preserve">13, </w:t>
      </w:r>
      <w:r>
        <w:rPr>
          <w:rFonts w:ascii="NexusSansOT, NexusSansOT" w:eastAsia="NexusSansOT, NexusSansOT" w:hAnsi="NexusSansOT, NexusSansOT" w:cs="NexusSansOT, NexusSansOT"/>
          <w:b/>
          <w:bCs/>
          <w:color w:val="000000"/>
          <w:sz w:val="20"/>
          <w:szCs w:val="20"/>
          <w:lang w:val="en-US"/>
        </w:rPr>
        <w:t xml:space="preserve">Int </w:t>
      </w:r>
      <w:r>
        <w:rPr>
          <w:rFonts w:ascii="NexusSansOT, NexusSansOT" w:eastAsia="NexusSansOT, NexusSansOT" w:hAnsi="NexusSansOT, NexusSansOT" w:cs="NexusSansOT, NexusSansOT"/>
          <w:color w:val="000000"/>
          <w:sz w:val="20"/>
          <w:szCs w:val="20"/>
          <w:lang w:val="en-US"/>
        </w:rPr>
        <w:t xml:space="preserve">10, </w:t>
      </w:r>
      <w:r>
        <w:rPr>
          <w:rFonts w:ascii="NexusSansOT, NexusSansOT" w:eastAsia="NexusSansOT, NexusSansOT" w:hAnsi="NexusSansOT, NexusSansOT" w:cs="NexusSansOT, NexusSansOT"/>
          <w:b/>
          <w:bCs/>
          <w:color w:val="000000"/>
          <w:sz w:val="20"/>
          <w:szCs w:val="20"/>
          <w:lang w:val="en-US"/>
        </w:rPr>
        <w:t xml:space="preserve">Wis </w:t>
      </w:r>
      <w:r>
        <w:rPr>
          <w:rFonts w:ascii="NexusSansOT, NexusSansOT" w:eastAsia="NexusSansOT, NexusSansOT" w:hAnsi="NexusSansOT, NexusSansOT" w:cs="NexusSansOT, NexusSansOT"/>
          <w:color w:val="000000"/>
          <w:sz w:val="20"/>
          <w:szCs w:val="20"/>
          <w:lang w:val="en-US"/>
        </w:rPr>
        <w:t xml:space="preserve">12, </w:t>
      </w:r>
      <w:r>
        <w:rPr>
          <w:rFonts w:ascii="NexusSansOT, NexusSansOT" w:eastAsia="NexusSansOT, NexusSansOT" w:hAnsi="NexusSansOT, NexusSansOT" w:cs="NexusSansOT, NexusSansOT"/>
          <w:b/>
          <w:bCs/>
          <w:color w:val="000000"/>
          <w:sz w:val="20"/>
          <w:szCs w:val="20"/>
          <w:lang w:val="en-US"/>
        </w:rPr>
        <w:t xml:space="preserve">Cha </w:t>
      </w:r>
      <w:r>
        <w:rPr>
          <w:rFonts w:ascii="NexusSansOT, NexusSansOT" w:eastAsia="NexusSansOT, NexusSansOT" w:hAnsi="NexusSansOT, NexusSansOT" w:cs="NexusSansOT, NexusSansOT"/>
          <w:color w:val="000000"/>
          <w:sz w:val="20"/>
          <w:szCs w:val="20"/>
          <w:lang w:val="en-US"/>
        </w:rPr>
        <w:t>8</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Base Atk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CMB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CMD </w:t>
      </w:r>
      <w:r>
        <w:rPr>
          <w:rFonts w:ascii="NexusSansOT, NexusSansOT" w:eastAsia="NexusSansOT, NexusSansOT" w:hAnsi="NexusSansOT, NexusSansOT" w:cs="NexusSansOT, NexusSansOT"/>
          <w:color w:val="000000"/>
          <w:sz w:val="20"/>
          <w:szCs w:val="20"/>
          <w:lang w:val="en-US"/>
        </w:rPr>
        <w:t>16</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Feats </w:t>
      </w:r>
      <w:r>
        <w:rPr>
          <w:rFonts w:ascii="NexusSansOT, NexusSansOT" w:eastAsia="NexusSansOT, NexusSansOT" w:hAnsi="NexusSansOT, NexusSansOT" w:cs="NexusSansOT, NexusSansOT"/>
          <w:color w:val="000000"/>
          <w:sz w:val="20"/>
          <w:szCs w:val="20"/>
          <w:lang w:val="en-US"/>
        </w:rPr>
        <w:t xml:space="preserve">Point-Blank Shot, Weapon Focus </w:t>
      </w:r>
      <w:r>
        <w:rPr>
          <w:rFonts w:ascii="NexusSansOT, NexusSansOT" w:eastAsia="NexusSansOT, NexusSansOT" w:hAnsi="NexusSansOT, NexusSansOT" w:cs="NexusSansOT, NexusSansOT"/>
          <w:color w:val="000000"/>
          <w:sz w:val="20"/>
          <w:szCs w:val="20"/>
          <w:lang w:val="en-US"/>
        </w:rPr>
        <w:t xml:space="preserve">(longbow) </w:t>
      </w:r>
      <w:r>
        <w:rPr>
          <w:rFonts w:ascii="NexusSansOT, NexusSansOT" w:eastAsia="NexusSansOT, NexusSansOT" w:hAnsi="NexusSansOT, NexusSansOT" w:cs="NexusSansOT, NexusSansOT"/>
          <w:b/>
          <w:bCs/>
          <w:color w:val="000000"/>
          <w:sz w:val="20"/>
          <w:szCs w:val="20"/>
          <w:lang w:val="en-US"/>
        </w:rPr>
        <w:t xml:space="preserve">Skills </w:t>
      </w:r>
      <w:r>
        <w:rPr>
          <w:rFonts w:ascii="NexusSansOT, NexusSansOT" w:eastAsia="NexusSansOT, NexusSansOT" w:hAnsi="NexusSansOT, NexusSansOT" w:cs="NexusSansOT, NexusSansOT"/>
          <w:color w:val="000000"/>
          <w:sz w:val="20"/>
          <w:szCs w:val="20"/>
          <w:lang w:val="en-US"/>
        </w:rPr>
        <w:t xml:space="preserve">Climb +5, Handle Animal +3, Knowledge (nature) +4, Perception +5, Ride +6, Stealth +6, Survival +5 </w:t>
      </w:r>
      <w:r>
        <w:rPr>
          <w:rFonts w:ascii="NexusSansOT, NexusSansOT" w:eastAsia="NexusSansOT, NexusSansOT" w:hAnsi="NexusSansOT, NexusSansOT" w:cs="NexusSansOT, NexusSansOT"/>
          <w:b/>
          <w:bCs/>
          <w:color w:val="000000"/>
          <w:sz w:val="20"/>
          <w:szCs w:val="20"/>
          <w:lang w:val="en-US"/>
        </w:rPr>
        <w:t xml:space="preserve">Languages </w:t>
      </w:r>
      <w:r>
        <w:rPr>
          <w:rFonts w:ascii="NexusSansOT, NexusSansOT" w:eastAsia="NexusSansOT, NexusSansOT" w:hAnsi="NexusSansOT, NexusSansOT" w:cs="NexusSansOT, NexusSansOT"/>
          <w:color w:val="000000"/>
          <w:sz w:val="20"/>
          <w:szCs w:val="20"/>
          <w:lang w:val="en-US"/>
        </w:rPr>
        <w:t xml:space="preserve">Common, Varisian </w:t>
      </w:r>
      <w:r>
        <w:rPr>
          <w:rFonts w:ascii="NexusSansOT, NexusSansOT" w:eastAsia="NexusSansOT, NexusSansOT" w:hAnsi="NexusSansOT, NexusSansOT" w:cs="NexusSansOT, NexusSansOT"/>
          <w:b/>
          <w:bCs/>
          <w:color w:val="000000"/>
          <w:sz w:val="20"/>
          <w:szCs w:val="20"/>
          <w:lang w:val="en-US"/>
        </w:rPr>
        <w:t xml:space="preserve">SQ </w:t>
      </w:r>
      <w:r>
        <w:rPr>
          <w:rFonts w:ascii="NexusSansOT, NexusSansOT" w:eastAsia="NexusSansOT, NexusSansOT" w:hAnsi="NexusSansOT, NexusSansOT" w:cs="NexusSansOT, NexusSansOT"/>
          <w:color w:val="000000"/>
          <w:sz w:val="20"/>
          <w:szCs w:val="20"/>
          <w:lang w:val="en-US"/>
        </w:rPr>
        <w:t>track +1, wild empathy +0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Combat Gear </w:t>
      </w:r>
      <w:r>
        <w:rPr>
          <w:rFonts w:ascii="NexusSansOT, NexusSansOT" w:eastAsia="NexusSansOT, NexusSansOT" w:hAnsi="NexusSansOT, NexusSansOT" w:cs="NexusSansOT, NexusSansOT"/>
          <w:color w:val="000000"/>
          <w:sz w:val="20"/>
          <w:szCs w:val="20"/>
          <w:lang w:val="en-US"/>
        </w:rPr>
        <w:t xml:space="preserve">blunt arrowsAPG (20), tanglefoot bag; </w:t>
      </w:r>
      <w:r>
        <w:rPr>
          <w:rFonts w:ascii="NexusSansOT, NexusSansOT" w:eastAsia="NexusSansOT, NexusSansOT" w:hAnsi="NexusSansOT, NexusSansOT" w:cs="NexusSansOT, NexusSansOT"/>
          <w:b/>
          <w:bCs/>
          <w:color w:val="000000"/>
          <w:sz w:val="20"/>
          <w:szCs w:val="20"/>
          <w:lang w:val="en-US"/>
        </w:rPr>
        <w:t xml:space="preserve">Other Gear </w:t>
      </w:r>
      <w:r>
        <w:rPr>
          <w:rFonts w:ascii="NexusSansOT, NexusSansOT" w:eastAsia="NexusSansOT, NexusSansOT" w:hAnsi="NexusSansOT, NexusSansOT" w:cs="NexusSansOT, NexusSansOT"/>
          <w:color w:val="000000"/>
          <w:sz w:val="20"/>
          <w:szCs w:val="20"/>
          <w:lang w:val="en-US"/>
        </w:rPr>
        <w:t>studded leather, compos</w:t>
      </w:r>
      <w:r>
        <w:rPr>
          <w:rFonts w:ascii="NexusSansOT, NexusSansOT" w:eastAsia="NexusSansOT, NexusSansOT" w:hAnsi="NexusSansOT, NexusSansOT" w:cs="NexusSansOT, NexusSansOT"/>
          <w:color w:val="000000"/>
          <w:sz w:val="20"/>
          <w:szCs w:val="20"/>
          <w:lang w:val="en-US"/>
        </w:rPr>
        <w:t>ite longbow (+2 Str) with 20 arrows, rapier</w:t>
      </w: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lastRenderedPageBreak/>
        <w:t>Darga Cranstone, ALLIP CR 3</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CE Medium undead </w:t>
      </w:r>
      <w:r>
        <w:rPr>
          <w:rFonts w:ascii="NexusSansOT, NexusSansOT" w:eastAsia="NexusSansOT, NexusSansOT" w:hAnsi="NexusSansOT, NexusSansOT" w:cs="NexusSansOT, NexusSansOT"/>
          <w:b/>
          <w:bCs/>
          <w:color w:val="000000"/>
          <w:sz w:val="20"/>
          <w:szCs w:val="20"/>
          <w:lang w:val="en-US"/>
        </w:rPr>
        <w:t>(incorporeal)</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Init</w:t>
      </w:r>
      <w:r>
        <w:rPr>
          <w:rFonts w:ascii="NexusSansOT, NexusSansOT" w:eastAsia="NexusSansOT, NexusSansOT" w:hAnsi="NexusSansOT, NexusSansOT" w:cs="NexusSansOT, NexusSansOT"/>
          <w:color w:val="000000"/>
          <w:sz w:val="20"/>
          <w:szCs w:val="20"/>
          <w:lang w:val="en-US"/>
        </w:rPr>
        <w:t xml:space="preserve"> +5; Senses darkvision 60 ft.; Perception +7</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Aura </w:t>
      </w:r>
      <w:r>
        <w:rPr>
          <w:rFonts w:ascii="NexusSansOT, NexusSansOT" w:eastAsia="NexusSansOT, NexusSansOT" w:hAnsi="NexusSansOT, NexusSansOT" w:cs="NexusSansOT, NexusSansOT"/>
          <w:color w:val="000000"/>
          <w:sz w:val="20"/>
          <w:szCs w:val="20"/>
          <w:lang w:val="en-US"/>
        </w:rPr>
        <w:t>babble (60 ft., DC 15)</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AC </w:t>
      </w:r>
      <w:r>
        <w:rPr>
          <w:rFonts w:ascii="NexusSansOT, NexusSansOT" w:eastAsia="NexusSansOT, NexusSansOT" w:hAnsi="NexusSansOT, NexusSansOT" w:cs="NexusSansOT, NexusSansOT"/>
          <w:color w:val="000000"/>
          <w:sz w:val="20"/>
          <w:szCs w:val="20"/>
          <w:lang w:val="en-US"/>
        </w:rPr>
        <w:t>14, touch 14, flat-footed 13 (+3 deflection, +1 Dex)</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hp</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color w:val="000000"/>
          <w:sz w:val="20"/>
          <w:szCs w:val="20"/>
          <w:lang w:val="en-US"/>
        </w:rPr>
        <w:t>30 (4d8+12)</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Fort +4, Ref +4, Will +4</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Defensive Abilities channel resistance +2, incorporeal; Immune undead traits</w:t>
      </w:r>
    </w:p>
    <w:p w:rsidR="00C61111" w:rsidRDefault="00C61111">
      <w:pPr>
        <w:pStyle w:val="Standard"/>
        <w:autoSpaceDE w:val="0"/>
        <w:rPr>
          <w:b/>
          <w:bCs/>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OFFENSE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Speed </w:t>
      </w:r>
      <w:r>
        <w:rPr>
          <w:rFonts w:ascii="NexusSansOT, NexusSansOT" w:eastAsia="NexusSansOT, NexusSansOT" w:hAnsi="NexusSansOT, NexusSansOT" w:cs="NexusSansOT, NexusSansOT"/>
          <w:color w:val="000000"/>
          <w:sz w:val="20"/>
          <w:szCs w:val="20"/>
          <w:lang w:val="en-US"/>
        </w:rPr>
        <w:t>fly 30 ft. (perfect)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Melee </w:t>
      </w:r>
      <w:r>
        <w:rPr>
          <w:rFonts w:ascii="NexusSansOT, NexusSansOT" w:eastAsia="NexusSansOT, NexusSansOT" w:hAnsi="NexusSansOT, NexusSansOT" w:cs="NexusSansOT, NexusSansOT"/>
          <w:color w:val="000000"/>
          <w:sz w:val="20"/>
          <w:szCs w:val="20"/>
          <w:lang w:val="en-US"/>
        </w:rPr>
        <w:t>incorporeal touch +4 (1d4 Wisdom damage, 1 Wisdom drain. DC15 will negates)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Special Attacks babble, </w:t>
      </w:r>
      <w:r>
        <w:rPr>
          <w:rFonts w:ascii="NexusSansOT, NexusSansOT" w:eastAsia="NexusSansOT, NexusSansOT" w:hAnsi="NexusSansOT, NexusSansOT" w:cs="NexusSansOT, NexusSansOT"/>
          <w:color w:val="000000"/>
          <w:sz w:val="20"/>
          <w:szCs w:val="20"/>
          <w:lang w:val="en-US"/>
        </w:rPr>
        <w:t>touch of insanity</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Str —, Dex 12, Con —, Int 11, Wis 11, Cha 16</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Base Atk +3; CMB +4; CMD 17</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Feats Improved Initiative, Lightning Reflexes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Skills Fly +16, Intimidate +10, Perception +7, Stealth +8</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Languages Aklo, Common</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SQ madness</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SPECIAL </w:t>
      </w:r>
      <w:r>
        <w:rPr>
          <w:rFonts w:ascii="NexusSansOT, NexusSansOT" w:eastAsia="NexusSansOT, NexusSansOT" w:hAnsi="NexusSansOT, NexusSansOT" w:cs="NexusSansOT, NexusSansOT"/>
          <w:b/>
          <w:bCs/>
          <w:color w:val="000000"/>
          <w:sz w:val="20"/>
          <w:szCs w:val="20"/>
          <w:lang w:val="en-US"/>
        </w:rPr>
        <w:t>ABILITIES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Babble (Su)</w:t>
      </w:r>
      <w:r>
        <w:rPr>
          <w:rFonts w:ascii="NexusSansOT, NexusSansOT" w:eastAsia="NexusSansOT, NexusSansOT" w:hAnsi="NexusSansOT, NexusSansOT" w:cs="NexusSansOT, NexusSansOT"/>
          <w:color w:val="000000"/>
          <w:sz w:val="20"/>
          <w:szCs w:val="20"/>
          <w:lang w:val="en-US"/>
        </w:rPr>
        <w:t xml:space="preserve"> An allip constantly mutters to itself, creating a hypnotic effect. All sane creatures within 60 feet of the allip must succeed at a </w:t>
      </w:r>
      <w:r>
        <w:rPr>
          <w:rFonts w:ascii="NexusSansOT, NexusSansOT" w:eastAsia="NexusSansOT, NexusSansOT" w:hAnsi="NexusSansOT, NexusSansOT" w:cs="NexusSansOT, NexusSansOT"/>
          <w:b/>
          <w:bCs/>
          <w:color w:val="000000"/>
          <w:sz w:val="20"/>
          <w:szCs w:val="20"/>
          <w:lang w:val="en-US"/>
        </w:rPr>
        <w:t>DC 15 Will save</w:t>
      </w:r>
      <w:r>
        <w:rPr>
          <w:rFonts w:ascii="NexusSansOT, NexusSansOT" w:eastAsia="NexusSansOT, NexusSansOT" w:hAnsi="NexusSansOT, NexusSansOT" w:cs="NexusSansOT, NexusSansOT"/>
          <w:color w:val="000000"/>
          <w:sz w:val="20"/>
          <w:szCs w:val="20"/>
          <w:lang w:val="en-US"/>
        </w:rPr>
        <w:t xml:space="preserve"> or be </w:t>
      </w:r>
      <w:r>
        <w:rPr>
          <w:rFonts w:ascii="NexusSansOT, NexusSansOT" w:eastAsia="NexusSansOT, NexusSansOT" w:hAnsi="NexusSansOT, NexusSansOT" w:cs="NexusSansOT, NexusSansOT"/>
          <w:b/>
          <w:bCs/>
          <w:color w:val="000000"/>
          <w:sz w:val="20"/>
          <w:szCs w:val="20"/>
          <w:lang w:val="en-US"/>
        </w:rPr>
        <w:t xml:space="preserve">fascinated for 2d4 </w:t>
      </w:r>
      <w:r>
        <w:rPr>
          <w:rFonts w:ascii="NexusSansOT, NexusSansOT" w:eastAsia="NexusSansOT, NexusSansOT" w:hAnsi="NexusSansOT, NexusSansOT" w:cs="NexusSansOT, NexusSansOT"/>
          <w:color w:val="000000"/>
          <w:sz w:val="20"/>
          <w:szCs w:val="20"/>
          <w:lang w:val="en-US"/>
        </w:rPr>
        <w:t>rounds.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While a target is fascinated, the allip can approach </w:t>
      </w:r>
      <w:r>
        <w:rPr>
          <w:rFonts w:ascii="NexusSansOT, NexusSansOT" w:eastAsia="NexusSansOT, NexusSansOT" w:hAnsi="NexusSansOT, NexusSansOT" w:cs="NexusSansOT, NexusSansOT"/>
          <w:color w:val="000000"/>
          <w:sz w:val="20"/>
          <w:szCs w:val="20"/>
          <w:lang w:val="en-US"/>
        </w:rPr>
        <w:t>it without breaking the effect, but an attack by the allip does end the effect.</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Creatures that successfully save cannot be affected by the same allip's babble for 24 hours.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This is a sonic, mind-affecting compulsion effect. The save DC is Charisma-based.</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M</w:t>
      </w:r>
      <w:r>
        <w:rPr>
          <w:rFonts w:ascii="NexusSansOT, NexusSansOT" w:eastAsia="NexusSansOT, NexusSansOT" w:hAnsi="NexusSansOT, NexusSansOT" w:cs="NexusSansOT, NexusSansOT"/>
          <w:b/>
          <w:bCs/>
          <w:color w:val="000000"/>
          <w:sz w:val="20"/>
          <w:szCs w:val="20"/>
          <w:lang w:val="en-US"/>
        </w:rPr>
        <w:t>adness (Su)</w:t>
      </w:r>
      <w:r>
        <w:rPr>
          <w:rFonts w:ascii="NexusSansOT, NexusSansOT" w:eastAsia="NexusSansOT, NexusSansOT" w:hAnsi="NexusSansOT, NexusSansOT" w:cs="NexusSansOT, NexusSansOT"/>
          <w:color w:val="000000"/>
          <w:sz w:val="20"/>
          <w:szCs w:val="20"/>
          <w:lang w:val="en-US"/>
        </w:rPr>
        <w:t xml:space="preserve"> Anyone targeting an allip with a thought detection, mind control, or telepathic effect makes direct contact with its tortured mind and takes 1d4 points of Wisdom damage.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Touch of Insanity (Su)</w:t>
      </w:r>
      <w:r>
        <w:rPr>
          <w:rFonts w:ascii="NexusSansOT, NexusSansOT" w:eastAsia="NexusSansOT, NexusSansOT" w:hAnsi="NexusSansOT, NexusSansOT" w:cs="NexusSansOT, NexusSansOT"/>
          <w:color w:val="000000"/>
          <w:sz w:val="20"/>
          <w:szCs w:val="20"/>
          <w:lang w:val="en-US"/>
        </w:rPr>
        <w:t xml:space="preserve"> The touch of an allip deals 1d4 points of Wisdom da</w:t>
      </w:r>
      <w:r>
        <w:rPr>
          <w:rFonts w:ascii="NexusSansOT, NexusSansOT" w:eastAsia="NexusSansOT, NexusSansOT" w:hAnsi="NexusSansOT, NexusSansOT" w:cs="NexusSansOT, NexusSansOT"/>
          <w:color w:val="000000"/>
          <w:sz w:val="20"/>
          <w:szCs w:val="20"/>
          <w:lang w:val="en-US"/>
        </w:rPr>
        <w:t>mage (</w:t>
      </w:r>
      <w:r>
        <w:rPr>
          <w:rFonts w:ascii="NexusSansOT, NexusSansOT" w:eastAsia="NexusSansOT, NexusSansOT" w:hAnsi="NexusSansOT, NexusSansOT" w:cs="NexusSansOT, NexusSansOT"/>
          <w:b/>
          <w:bCs/>
          <w:color w:val="000000"/>
          <w:sz w:val="20"/>
          <w:szCs w:val="20"/>
          <w:lang w:val="en-US"/>
        </w:rPr>
        <w:t>DC 15 Will</w:t>
      </w:r>
      <w:r>
        <w:rPr>
          <w:rFonts w:ascii="NexusSansOT, NexusSansOT" w:eastAsia="NexusSansOT, NexusSansOT" w:hAnsi="NexusSansOT, NexusSansOT" w:cs="NexusSansOT, NexusSansOT"/>
          <w:color w:val="000000"/>
          <w:sz w:val="20"/>
          <w:szCs w:val="20"/>
          <w:lang w:val="en-US"/>
        </w:rPr>
        <w:t xml:space="preserve"> negates). A successful critical hit causes 1d4 points of Wisdom damage and 1 point of Wisdom drain (instead of double Wisdom damage). With each successful attack, an allip gains 5 temporary hit points. The save DC is Charisma-based.</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Alche</w:t>
      </w:r>
      <w:r>
        <w:rPr>
          <w:rFonts w:ascii="NexusSansOT, NexusSansOT" w:eastAsia="NexusSansOT, NexusSansOT" w:hAnsi="NexusSansOT, NexusSansOT" w:cs="NexusSansOT, NexusSansOT"/>
          <w:b/>
          <w:bCs/>
          <w:color w:val="000000"/>
          <w:sz w:val="20"/>
          <w:szCs w:val="20"/>
          <w:lang w:val="en-US"/>
        </w:rPr>
        <w:t>mical Gas Chest CR 3</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Type </w:t>
      </w:r>
      <w:r>
        <w:rPr>
          <w:rFonts w:ascii="NexusSansOT, NexusSansOT" w:eastAsia="NexusSansOT, NexusSansOT" w:hAnsi="NexusSansOT, NexusSansOT" w:cs="NexusSansOT, NexusSansOT"/>
          <w:color w:val="000000"/>
          <w:sz w:val="20"/>
          <w:szCs w:val="20"/>
          <w:lang w:val="en-US"/>
        </w:rPr>
        <w:t>mechanical;</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Perception </w:t>
      </w:r>
      <w:r>
        <w:rPr>
          <w:rFonts w:ascii="NexusSansOT, NexusSansOT" w:eastAsia="NexusSansOT, NexusSansOT" w:hAnsi="NexusSansOT, NexusSansOT" w:cs="NexusSansOT, NexusSansOT"/>
          <w:color w:val="000000"/>
          <w:sz w:val="20"/>
          <w:szCs w:val="20"/>
          <w:lang w:val="en-US"/>
        </w:rPr>
        <w:t xml:space="preserve">DC 15; </w:t>
      </w:r>
      <w:r>
        <w:rPr>
          <w:rFonts w:ascii="NexusSansOT, NexusSansOT" w:eastAsia="NexusSansOT, NexusSansOT" w:hAnsi="NexusSansOT, NexusSansOT" w:cs="NexusSansOT, NexusSansOT"/>
          <w:b/>
          <w:bCs/>
          <w:color w:val="000000"/>
          <w:sz w:val="20"/>
          <w:szCs w:val="20"/>
          <w:lang w:val="en-US"/>
        </w:rPr>
        <w:t xml:space="preserve">Disable Device </w:t>
      </w:r>
      <w:r>
        <w:rPr>
          <w:rFonts w:ascii="NexusSansOT, NexusSansOT" w:eastAsia="NexusSansOT, NexusSansOT" w:hAnsi="NexusSansOT, NexusSansOT" w:cs="NexusSansOT, NexusSansOT"/>
          <w:color w:val="000000"/>
          <w:sz w:val="20"/>
          <w:szCs w:val="20"/>
          <w:lang w:val="en-US"/>
        </w:rPr>
        <w:t>DC 15</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EFFECTS Trigger </w:t>
      </w:r>
      <w:r>
        <w:rPr>
          <w:rFonts w:ascii="NexusSansOT, NexusSansOT" w:eastAsia="NexusSansOT, NexusSansOT" w:hAnsi="NexusSansOT, NexusSansOT" w:cs="NexusSansOT, NexusSansOT"/>
          <w:color w:val="000000"/>
          <w:sz w:val="20"/>
          <w:szCs w:val="20"/>
          <w:lang w:val="en-US"/>
        </w:rPr>
        <w:t>touch (opening chest);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Reset </w:t>
      </w:r>
      <w:r>
        <w:rPr>
          <w:rFonts w:ascii="NexusSansOT, NexusSansOT" w:eastAsia="NexusSansOT, NexusSansOT" w:hAnsi="NexusSansOT, NexusSansOT" w:cs="NexusSansOT, NexusSansOT"/>
          <w:color w:val="000000"/>
          <w:sz w:val="20"/>
          <w:szCs w:val="20"/>
          <w:lang w:val="en-US"/>
        </w:rPr>
        <w:t>no reset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Effect </w:t>
      </w:r>
      <w:r>
        <w:rPr>
          <w:rFonts w:ascii="NexusSansOT, NexusSansOT" w:eastAsia="NexusSansOT, NexusSansOT" w:hAnsi="NexusSansOT, NexusSansOT" w:cs="NexusSansOT, NexusSansOT"/>
          <w:color w:val="000000"/>
          <w:sz w:val="20"/>
          <w:szCs w:val="20"/>
          <w:lang w:val="en-US"/>
        </w:rPr>
        <w:t xml:space="preserve">poison gas (ungol dust); never miss; onset delay (1 round); multiple targets (all creatures in a 10-ft. by 10-ft. </w:t>
      </w:r>
      <w:r>
        <w:rPr>
          <w:rFonts w:ascii="NexusSansOT, NexusSansOT" w:eastAsia="NexusSansOT, NexusSansOT" w:hAnsi="NexusSansOT, NexusSansOT" w:cs="NexusSansOT, NexusSansOT"/>
          <w:color w:val="000000"/>
          <w:sz w:val="20"/>
          <w:szCs w:val="20"/>
          <w:lang w:val="en-US"/>
        </w:rPr>
        <w:t>cube)</w:t>
      </w:r>
    </w:p>
    <w:p w:rsidR="00C61111" w:rsidRDefault="00C61111">
      <w:pPr>
        <w:pStyle w:val="Standard"/>
        <w:autoSpaceDE w:val="0"/>
        <w:rPr>
          <w:sz w:val="20"/>
          <w:szCs w:val="20"/>
          <w:lang w:val="en-US"/>
        </w:rPr>
      </w:pPr>
    </w:p>
    <w:p w:rsidR="00C61111" w:rsidRDefault="00AC1B46">
      <w:pPr>
        <w:pStyle w:val="Standard"/>
        <w:autoSpaceDE w:val="0"/>
        <w:rPr>
          <w:b/>
          <w:bCs/>
          <w:sz w:val="20"/>
          <w:szCs w:val="20"/>
          <w:lang w:val="en-US"/>
        </w:rPr>
      </w:pPr>
      <w:r>
        <w:rPr>
          <w:b/>
          <w:bCs/>
          <w:sz w:val="20"/>
          <w:szCs w:val="20"/>
          <w:lang w:val="en-US"/>
        </w:rPr>
        <w:t>UNGOL DUST</w:t>
      </w:r>
    </w:p>
    <w:p w:rsidR="00C61111" w:rsidRDefault="00AC1B46">
      <w:pPr>
        <w:pStyle w:val="Standard"/>
        <w:autoSpaceDE w:val="0"/>
      </w:pPr>
      <w:r>
        <w:rPr>
          <w:sz w:val="20"/>
          <w:szCs w:val="20"/>
          <w:lang w:val="en-US"/>
        </w:rPr>
        <w:t xml:space="preserve">Type poison, inhaled; </w:t>
      </w:r>
      <w:r>
        <w:rPr>
          <w:b/>
          <w:bCs/>
          <w:sz w:val="20"/>
          <w:szCs w:val="20"/>
          <w:lang w:val="en-US"/>
        </w:rPr>
        <w:t>Save Fortitude DC 15</w:t>
      </w:r>
    </w:p>
    <w:p w:rsidR="00C61111" w:rsidRDefault="00AC1B46">
      <w:pPr>
        <w:pStyle w:val="Standard"/>
        <w:autoSpaceDE w:val="0"/>
        <w:rPr>
          <w:b/>
          <w:bCs/>
          <w:sz w:val="20"/>
          <w:szCs w:val="20"/>
          <w:lang w:val="en-US"/>
        </w:rPr>
      </w:pPr>
      <w:r>
        <w:rPr>
          <w:b/>
          <w:bCs/>
          <w:sz w:val="20"/>
          <w:szCs w:val="20"/>
          <w:lang w:val="en-US"/>
        </w:rPr>
        <w:t>Frequency 1/round for 4 rounds</w:t>
      </w:r>
    </w:p>
    <w:p w:rsidR="00C61111" w:rsidRDefault="00AC1B46">
      <w:pPr>
        <w:pStyle w:val="Standard"/>
        <w:autoSpaceDE w:val="0"/>
      </w:pPr>
      <w:r>
        <w:rPr>
          <w:sz w:val="20"/>
          <w:szCs w:val="20"/>
          <w:lang w:val="en-US"/>
        </w:rPr>
        <w:t>Initial Effect</w:t>
      </w:r>
      <w:r>
        <w:rPr>
          <w:b/>
          <w:bCs/>
          <w:sz w:val="20"/>
          <w:szCs w:val="20"/>
          <w:lang w:val="en-US"/>
        </w:rPr>
        <w:t xml:space="preserve"> 1 Cha drain</w:t>
      </w:r>
      <w:r>
        <w:rPr>
          <w:sz w:val="20"/>
          <w:szCs w:val="20"/>
          <w:lang w:val="en-US"/>
        </w:rPr>
        <w:t xml:space="preserve">; Secondary Effect </w:t>
      </w:r>
      <w:r>
        <w:rPr>
          <w:b/>
          <w:bCs/>
          <w:sz w:val="20"/>
          <w:szCs w:val="20"/>
          <w:lang w:val="en-US"/>
        </w:rPr>
        <w:t>1d2 Cha damage</w:t>
      </w:r>
      <w:r>
        <w:rPr>
          <w:sz w:val="20"/>
          <w:szCs w:val="20"/>
          <w:lang w:val="en-US"/>
        </w:rPr>
        <w:t xml:space="preserve">; Cure </w:t>
      </w:r>
      <w:r>
        <w:rPr>
          <w:b/>
          <w:bCs/>
          <w:sz w:val="20"/>
          <w:szCs w:val="20"/>
          <w:lang w:val="en-US"/>
        </w:rPr>
        <w:t>1 save</w:t>
      </w: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rFonts w:ascii="Arial" w:hAnsi="Arial"/>
          <w:b/>
          <w:bCs/>
          <w:sz w:val="20"/>
          <w:szCs w:val="20"/>
          <w:lang w:val="en-US"/>
        </w:rPr>
      </w:pPr>
    </w:p>
    <w:p w:rsidR="00C61111" w:rsidRDefault="00C61111">
      <w:pPr>
        <w:pStyle w:val="Standard"/>
        <w:autoSpaceDE w:val="0"/>
        <w:rPr>
          <w:rFonts w:ascii="Arial" w:hAnsi="Arial"/>
          <w:b/>
          <w:bCs/>
          <w:sz w:val="20"/>
          <w:szCs w:val="20"/>
          <w:lang w:val="en-US"/>
        </w:rPr>
      </w:pPr>
    </w:p>
    <w:p w:rsidR="00C61111" w:rsidRDefault="00C61111">
      <w:pPr>
        <w:pStyle w:val="Standard"/>
        <w:autoSpaceDE w:val="0"/>
        <w:rPr>
          <w:rFonts w:ascii="Arial" w:hAnsi="Arial"/>
          <w:b/>
          <w:bCs/>
          <w:sz w:val="20"/>
          <w:szCs w:val="20"/>
          <w:lang w:val="en-US"/>
        </w:rPr>
      </w:pPr>
    </w:p>
    <w:p w:rsidR="00C61111" w:rsidRDefault="00C61111">
      <w:pPr>
        <w:pStyle w:val="Standard"/>
        <w:autoSpaceDE w:val="0"/>
        <w:rPr>
          <w:rFonts w:ascii="Arial" w:hAnsi="Arial"/>
          <w:b/>
          <w:bCs/>
          <w:sz w:val="20"/>
          <w:szCs w:val="20"/>
          <w:lang w:val="en-US"/>
        </w:rPr>
      </w:pPr>
    </w:p>
    <w:p w:rsidR="00C61111" w:rsidRDefault="00C61111">
      <w:pPr>
        <w:pStyle w:val="Standard"/>
        <w:autoSpaceDE w:val="0"/>
        <w:rPr>
          <w:rFonts w:ascii="Arial" w:hAnsi="Arial"/>
          <w:b/>
          <w:bCs/>
          <w:sz w:val="20"/>
          <w:szCs w:val="20"/>
          <w:lang w:val="en-US"/>
        </w:rPr>
      </w:pPr>
    </w:p>
    <w:p w:rsidR="00C61111" w:rsidRDefault="00AC1B46">
      <w:pPr>
        <w:pStyle w:val="Standard"/>
        <w:autoSpaceDE w:val="0"/>
        <w:rPr>
          <w:rFonts w:ascii="Arial" w:hAnsi="Arial"/>
          <w:b/>
          <w:bCs/>
          <w:sz w:val="20"/>
          <w:szCs w:val="20"/>
          <w:lang w:val="en-US"/>
        </w:rPr>
      </w:pPr>
      <w:r>
        <w:rPr>
          <w:rFonts w:ascii="Arial" w:hAnsi="Arial"/>
          <w:b/>
          <w:bCs/>
          <w:sz w:val="20"/>
          <w:szCs w:val="20"/>
          <w:lang w:val="en-US"/>
        </w:rPr>
        <w:lastRenderedPageBreak/>
        <w:t>ADVANCED HYDRA CR 4</w:t>
      </w:r>
    </w:p>
    <w:p w:rsidR="00C61111" w:rsidRDefault="00C61111">
      <w:pPr>
        <w:pStyle w:val="Standard"/>
        <w:autoSpaceDE w:val="0"/>
        <w:rPr>
          <w:rFonts w:ascii="Arial" w:hAnsi="Arial"/>
          <w:sz w:val="20"/>
          <w:szCs w:val="20"/>
          <w:lang w:val="en-US"/>
        </w:rPr>
      </w:pPr>
    </w:p>
    <w:p w:rsidR="00C61111" w:rsidRDefault="00AC1B46">
      <w:pPr>
        <w:pStyle w:val="Standard"/>
        <w:autoSpaceDE w:val="0"/>
        <w:rPr>
          <w:rFonts w:ascii="Arial" w:hAnsi="Arial"/>
          <w:sz w:val="20"/>
          <w:szCs w:val="20"/>
          <w:lang w:val="en-US"/>
        </w:rPr>
      </w:pPr>
      <w:r>
        <w:rPr>
          <w:rFonts w:ascii="Arial" w:hAnsi="Arial"/>
          <w:sz w:val="20"/>
          <w:szCs w:val="20"/>
          <w:lang w:val="en-US"/>
        </w:rPr>
        <w:t>N Huge magical beast</w:t>
      </w:r>
    </w:p>
    <w:p w:rsidR="00C61111" w:rsidRDefault="00C61111">
      <w:pPr>
        <w:pStyle w:val="Standard"/>
        <w:autoSpaceDE w:val="0"/>
        <w:rPr>
          <w:rFonts w:ascii="Arial" w:hAnsi="Arial"/>
          <w:sz w:val="20"/>
          <w:szCs w:val="20"/>
          <w:lang w:val="en-US"/>
        </w:rPr>
      </w:pPr>
    </w:p>
    <w:p w:rsidR="00C61111" w:rsidRDefault="00AC1B46">
      <w:pPr>
        <w:pStyle w:val="Standard"/>
        <w:autoSpaceDE w:val="0"/>
        <w:rPr>
          <w:rFonts w:ascii="Arial" w:hAnsi="Arial"/>
          <w:sz w:val="20"/>
          <w:szCs w:val="20"/>
          <w:lang w:val="en-US"/>
        </w:rPr>
      </w:pPr>
      <w:r>
        <w:rPr>
          <w:rFonts w:ascii="Arial" w:hAnsi="Arial"/>
          <w:sz w:val="20"/>
          <w:szCs w:val="20"/>
          <w:lang w:val="en-US"/>
        </w:rPr>
        <w:t xml:space="preserve">Init +1; Senses darkvision 60 ft., </w:t>
      </w:r>
      <w:r>
        <w:rPr>
          <w:rFonts w:ascii="Arial" w:hAnsi="Arial"/>
          <w:sz w:val="20"/>
          <w:szCs w:val="20"/>
          <w:lang w:val="en-US"/>
        </w:rPr>
        <w:t>low-light vision, scent; Perception +10</w:t>
      </w:r>
    </w:p>
    <w:p w:rsidR="00C61111" w:rsidRDefault="00C61111">
      <w:pPr>
        <w:pStyle w:val="Standard"/>
        <w:autoSpaceDE w:val="0"/>
        <w:rPr>
          <w:rFonts w:ascii="Arial" w:hAnsi="Arial"/>
          <w:sz w:val="20"/>
          <w:szCs w:val="20"/>
          <w:lang w:val="en-US"/>
        </w:rPr>
      </w:pPr>
    </w:p>
    <w:p w:rsidR="00C61111" w:rsidRDefault="00AC1B46">
      <w:pPr>
        <w:pStyle w:val="Standard"/>
        <w:autoSpaceDE w:val="0"/>
        <w:rPr>
          <w:rFonts w:ascii="Arial" w:hAnsi="Arial"/>
          <w:b/>
          <w:bCs/>
          <w:sz w:val="20"/>
          <w:szCs w:val="20"/>
          <w:lang w:val="en-US"/>
        </w:rPr>
      </w:pPr>
      <w:r>
        <w:rPr>
          <w:rFonts w:ascii="Arial" w:hAnsi="Arial"/>
          <w:b/>
          <w:bCs/>
          <w:sz w:val="20"/>
          <w:szCs w:val="20"/>
          <w:lang w:val="en-US"/>
        </w:rPr>
        <w:t>DEFENSE</w:t>
      </w:r>
    </w:p>
    <w:p w:rsidR="00C61111" w:rsidRDefault="00AC1B46">
      <w:pPr>
        <w:pStyle w:val="Standard"/>
        <w:autoSpaceDE w:val="0"/>
      </w:pPr>
      <w:r>
        <w:rPr>
          <w:rFonts w:ascii="Arial" w:hAnsi="Arial"/>
          <w:b/>
          <w:bCs/>
          <w:sz w:val="20"/>
          <w:szCs w:val="20"/>
          <w:lang w:val="en-US"/>
        </w:rPr>
        <w:t>AC</w:t>
      </w:r>
      <w:r>
        <w:rPr>
          <w:rFonts w:ascii="Arial" w:hAnsi="Arial"/>
          <w:sz w:val="20"/>
          <w:szCs w:val="20"/>
          <w:lang w:val="en-US"/>
        </w:rPr>
        <w:t xml:space="preserve"> 19, touch 9, flat-footed 18 (+3 Dex, +8 natural, –2 size)</w:t>
      </w:r>
    </w:p>
    <w:p w:rsidR="00C61111" w:rsidRDefault="00AC1B46">
      <w:pPr>
        <w:pStyle w:val="Standard"/>
        <w:autoSpaceDE w:val="0"/>
      </w:pPr>
      <w:r>
        <w:rPr>
          <w:rFonts w:ascii="Arial" w:hAnsi="Arial"/>
          <w:b/>
          <w:bCs/>
          <w:sz w:val="20"/>
          <w:szCs w:val="20"/>
          <w:lang w:val="en-US"/>
        </w:rPr>
        <w:t>hp 57</w:t>
      </w:r>
      <w:r>
        <w:rPr>
          <w:rFonts w:ascii="Arial" w:hAnsi="Arial"/>
          <w:sz w:val="20"/>
          <w:szCs w:val="20"/>
          <w:lang w:val="en-US"/>
        </w:rPr>
        <w:t xml:space="preserve"> (5d10+30); </w:t>
      </w:r>
      <w:r>
        <w:rPr>
          <w:rFonts w:ascii="Arial" w:hAnsi="Arial"/>
          <w:b/>
          <w:bCs/>
          <w:sz w:val="20"/>
          <w:szCs w:val="20"/>
          <w:lang w:val="en-US"/>
        </w:rPr>
        <w:t>fast healing 5</w:t>
      </w:r>
    </w:p>
    <w:p w:rsidR="00C61111" w:rsidRDefault="00AC1B46">
      <w:pPr>
        <w:pStyle w:val="Standard"/>
        <w:autoSpaceDE w:val="0"/>
        <w:rPr>
          <w:rFonts w:ascii="Arial" w:hAnsi="Arial"/>
          <w:sz w:val="20"/>
          <w:szCs w:val="20"/>
          <w:lang w:val="en-US"/>
        </w:rPr>
      </w:pPr>
      <w:r>
        <w:rPr>
          <w:rFonts w:ascii="Arial" w:hAnsi="Arial"/>
          <w:sz w:val="20"/>
          <w:szCs w:val="20"/>
          <w:lang w:val="en-US"/>
        </w:rPr>
        <w:t>Fort +10, Ref +9, Will +5</w:t>
      </w:r>
    </w:p>
    <w:p w:rsidR="00C61111" w:rsidRDefault="00C61111">
      <w:pPr>
        <w:pStyle w:val="Standard"/>
        <w:autoSpaceDE w:val="0"/>
        <w:rPr>
          <w:rFonts w:ascii="Arial" w:hAnsi="Arial"/>
          <w:sz w:val="20"/>
          <w:szCs w:val="20"/>
          <w:lang w:val="en-US"/>
        </w:rPr>
      </w:pPr>
    </w:p>
    <w:p w:rsidR="00C61111" w:rsidRDefault="00AC1B46">
      <w:pPr>
        <w:pStyle w:val="Standard"/>
        <w:autoSpaceDE w:val="0"/>
        <w:rPr>
          <w:rFonts w:ascii="Arial" w:hAnsi="Arial"/>
          <w:b/>
          <w:bCs/>
          <w:sz w:val="20"/>
          <w:szCs w:val="20"/>
          <w:lang w:val="en-US"/>
        </w:rPr>
      </w:pPr>
      <w:r>
        <w:rPr>
          <w:rFonts w:ascii="Arial" w:hAnsi="Arial"/>
          <w:b/>
          <w:bCs/>
          <w:sz w:val="20"/>
          <w:szCs w:val="20"/>
          <w:lang w:val="en-US"/>
        </w:rPr>
        <w:t>OFFENSE</w:t>
      </w:r>
    </w:p>
    <w:p w:rsidR="00C61111" w:rsidRDefault="00AC1B46">
      <w:pPr>
        <w:pStyle w:val="Standard"/>
        <w:autoSpaceDE w:val="0"/>
        <w:rPr>
          <w:rFonts w:ascii="Arial" w:hAnsi="Arial"/>
          <w:sz w:val="20"/>
          <w:szCs w:val="20"/>
          <w:lang w:val="en-US"/>
        </w:rPr>
      </w:pPr>
      <w:r>
        <w:rPr>
          <w:rFonts w:ascii="Arial" w:hAnsi="Arial"/>
          <w:sz w:val="20"/>
          <w:szCs w:val="20"/>
          <w:lang w:val="en-US"/>
        </w:rPr>
        <w:t>Speed 20 ft., swim 20 ft.</w:t>
      </w:r>
    </w:p>
    <w:p w:rsidR="00C61111" w:rsidRDefault="00AC1B46">
      <w:pPr>
        <w:pStyle w:val="Standard"/>
        <w:autoSpaceDE w:val="0"/>
      </w:pPr>
      <w:r>
        <w:rPr>
          <w:rFonts w:ascii="Arial" w:hAnsi="Arial"/>
          <w:b/>
          <w:bCs/>
          <w:sz w:val="20"/>
          <w:szCs w:val="20"/>
          <w:lang w:val="en-US"/>
        </w:rPr>
        <w:t xml:space="preserve">Melee </w:t>
      </w:r>
      <w:r>
        <w:rPr>
          <w:rFonts w:ascii="Arial" w:hAnsi="Arial"/>
          <w:sz w:val="20"/>
          <w:szCs w:val="20"/>
          <w:lang w:val="en-US"/>
        </w:rPr>
        <w:t>5 bites +8 (1d8+5)</w:t>
      </w:r>
    </w:p>
    <w:p w:rsidR="00C61111" w:rsidRDefault="00AC1B46">
      <w:pPr>
        <w:pStyle w:val="Standard"/>
        <w:autoSpaceDE w:val="0"/>
        <w:rPr>
          <w:rFonts w:ascii="Arial" w:hAnsi="Arial"/>
          <w:sz w:val="20"/>
          <w:szCs w:val="20"/>
          <w:lang w:val="en-US"/>
        </w:rPr>
      </w:pPr>
      <w:r>
        <w:rPr>
          <w:rFonts w:ascii="Arial" w:hAnsi="Arial"/>
          <w:sz w:val="20"/>
          <w:szCs w:val="20"/>
          <w:lang w:val="en-US"/>
        </w:rPr>
        <w:t>Space 15 ft.; Reach 10 ft.</w:t>
      </w:r>
    </w:p>
    <w:p w:rsidR="00C61111" w:rsidRDefault="00AC1B46">
      <w:pPr>
        <w:pStyle w:val="Standard"/>
        <w:autoSpaceDE w:val="0"/>
        <w:rPr>
          <w:rFonts w:ascii="Arial" w:hAnsi="Arial"/>
          <w:sz w:val="20"/>
          <w:szCs w:val="20"/>
          <w:lang w:val="en-US"/>
        </w:rPr>
      </w:pPr>
      <w:r>
        <w:rPr>
          <w:rFonts w:ascii="Arial" w:hAnsi="Arial"/>
          <w:sz w:val="20"/>
          <w:szCs w:val="20"/>
          <w:lang w:val="en-US"/>
        </w:rPr>
        <w:t>Special Attacks pounce</w:t>
      </w:r>
    </w:p>
    <w:p w:rsidR="00C61111" w:rsidRDefault="00C61111">
      <w:pPr>
        <w:pStyle w:val="Standard"/>
        <w:autoSpaceDE w:val="0"/>
        <w:rPr>
          <w:rFonts w:ascii="Arial" w:hAnsi="Arial"/>
          <w:sz w:val="20"/>
          <w:szCs w:val="20"/>
          <w:lang w:val="en-US"/>
        </w:rPr>
      </w:pPr>
    </w:p>
    <w:p w:rsidR="00C61111" w:rsidRDefault="00AC1B46">
      <w:pPr>
        <w:pStyle w:val="Standard"/>
        <w:autoSpaceDE w:val="0"/>
        <w:rPr>
          <w:rFonts w:ascii="Arial" w:hAnsi="Arial"/>
          <w:b/>
          <w:bCs/>
          <w:sz w:val="20"/>
          <w:szCs w:val="20"/>
          <w:lang w:val="en-US"/>
        </w:rPr>
      </w:pPr>
      <w:r>
        <w:rPr>
          <w:rFonts w:ascii="Arial" w:hAnsi="Arial"/>
          <w:b/>
          <w:bCs/>
          <w:sz w:val="20"/>
          <w:szCs w:val="20"/>
          <w:lang w:val="en-US"/>
        </w:rPr>
        <w:t>STATISTICS</w:t>
      </w:r>
    </w:p>
    <w:p w:rsidR="00C61111" w:rsidRDefault="00AC1B46">
      <w:pPr>
        <w:pStyle w:val="Standard"/>
        <w:autoSpaceDE w:val="0"/>
        <w:rPr>
          <w:rFonts w:ascii="Arial" w:hAnsi="Arial"/>
          <w:sz w:val="20"/>
          <w:szCs w:val="20"/>
          <w:lang w:val="en-US"/>
        </w:rPr>
      </w:pPr>
      <w:r>
        <w:rPr>
          <w:rFonts w:ascii="Arial" w:hAnsi="Arial"/>
          <w:sz w:val="20"/>
          <w:szCs w:val="20"/>
          <w:lang w:val="en-US"/>
        </w:rPr>
        <w:t>Str 21, Dex 16, Con 22, Int 2, Wis 15, Cha 13</w:t>
      </w:r>
    </w:p>
    <w:p w:rsidR="00C61111" w:rsidRDefault="00AC1B46">
      <w:pPr>
        <w:pStyle w:val="Standard"/>
        <w:autoSpaceDE w:val="0"/>
        <w:rPr>
          <w:rFonts w:ascii="Arial" w:hAnsi="Arial"/>
          <w:sz w:val="20"/>
          <w:szCs w:val="20"/>
          <w:lang w:val="en-US"/>
        </w:rPr>
      </w:pPr>
      <w:r>
        <w:rPr>
          <w:rFonts w:ascii="Arial" w:hAnsi="Arial"/>
          <w:sz w:val="20"/>
          <w:szCs w:val="20"/>
          <w:lang w:val="en-US"/>
        </w:rPr>
        <w:t>Base Atk +5; CMB +10; CMD 21 (can't be tripped)</w:t>
      </w:r>
    </w:p>
    <w:p w:rsidR="00C61111" w:rsidRDefault="00AC1B46">
      <w:pPr>
        <w:pStyle w:val="Standard"/>
        <w:autoSpaceDE w:val="0"/>
        <w:rPr>
          <w:rFonts w:ascii="Arial" w:hAnsi="Arial"/>
          <w:sz w:val="20"/>
          <w:szCs w:val="20"/>
          <w:lang w:val="en-US"/>
        </w:rPr>
      </w:pPr>
      <w:r>
        <w:rPr>
          <w:rFonts w:ascii="Arial" w:hAnsi="Arial"/>
          <w:sz w:val="20"/>
          <w:szCs w:val="20"/>
          <w:lang w:val="en-US"/>
        </w:rPr>
        <w:t>Feats Combat Reflexes, Iron Will, Lightning Reflexes</w:t>
      </w:r>
    </w:p>
    <w:p w:rsidR="00C61111" w:rsidRDefault="00AC1B46">
      <w:pPr>
        <w:pStyle w:val="Standard"/>
        <w:autoSpaceDE w:val="0"/>
        <w:rPr>
          <w:rFonts w:ascii="Arial" w:hAnsi="Arial"/>
          <w:sz w:val="20"/>
          <w:szCs w:val="20"/>
          <w:lang w:val="en-US"/>
        </w:rPr>
      </w:pPr>
      <w:r>
        <w:rPr>
          <w:rFonts w:ascii="Arial" w:hAnsi="Arial"/>
          <w:sz w:val="20"/>
          <w:szCs w:val="20"/>
          <w:lang w:val="en-US"/>
        </w:rPr>
        <w:t>Skills Perception +10, Swim +11; Racial Modifiers +2 Perception</w:t>
      </w:r>
    </w:p>
    <w:p w:rsidR="00C61111" w:rsidRDefault="00AC1B46">
      <w:pPr>
        <w:pStyle w:val="Standard"/>
        <w:autoSpaceDE w:val="0"/>
        <w:rPr>
          <w:rFonts w:ascii="Arial" w:hAnsi="Arial"/>
          <w:sz w:val="20"/>
          <w:szCs w:val="20"/>
          <w:lang w:val="en-US"/>
        </w:rPr>
      </w:pPr>
      <w:r>
        <w:rPr>
          <w:rFonts w:ascii="Arial" w:hAnsi="Arial"/>
          <w:sz w:val="20"/>
          <w:szCs w:val="20"/>
          <w:lang w:val="en-US"/>
        </w:rPr>
        <w:t xml:space="preserve">SQ hydra </w:t>
      </w:r>
      <w:r>
        <w:rPr>
          <w:rFonts w:ascii="Arial" w:hAnsi="Arial"/>
          <w:sz w:val="20"/>
          <w:szCs w:val="20"/>
          <w:lang w:val="en-US"/>
        </w:rPr>
        <w:t>traits, regenerate head</w:t>
      </w:r>
    </w:p>
    <w:p w:rsidR="00C61111" w:rsidRDefault="00C61111">
      <w:pPr>
        <w:pStyle w:val="Standard"/>
        <w:autoSpaceDE w:val="0"/>
        <w:rPr>
          <w:rFonts w:ascii="Arial" w:hAnsi="Arial"/>
          <w:sz w:val="20"/>
          <w:szCs w:val="20"/>
          <w:lang w:val="en-US"/>
        </w:rPr>
      </w:pPr>
    </w:p>
    <w:p w:rsidR="00C61111" w:rsidRDefault="00AC1B46">
      <w:pPr>
        <w:pStyle w:val="Standard"/>
        <w:autoSpaceDE w:val="0"/>
        <w:rPr>
          <w:rFonts w:ascii="Arial" w:hAnsi="Arial"/>
          <w:b/>
          <w:bCs/>
          <w:sz w:val="20"/>
          <w:szCs w:val="20"/>
          <w:lang w:val="en-US"/>
        </w:rPr>
      </w:pPr>
      <w:r>
        <w:rPr>
          <w:rFonts w:ascii="Arial" w:hAnsi="Arial"/>
          <w:b/>
          <w:bCs/>
          <w:sz w:val="20"/>
          <w:szCs w:val="20"/>
          <w:lang w:val="en-US"/>
        </w:rPr>
        <w:t>SPECIAL ABILITIES</w:t>
      </w:r>
    </w:p>
    <w:p w:rsidR="00C61111" w:rsidRDefault="00AC1B46">
      <w:pPr>
        <w:pStyle w:val="Standard"/>
        <w:autoSpaceDE w:val="0"/>
      </w:pPr>
      <w:r>
        <w:rPr>
          <w:rFonts w:ascii="Arial" w:hAnsi="Arial"/>
          <w:b/>
          <w:bCs/>
          <w:sz w:val="20"/>
          <w:szCs w:val="20"/>
          <w:lang w:val="en-US"/>
        </w:rPr>
        <w:t>Fast Healing (Ex)</w:t>
      </w:r>
      <w:r>
        <w:rPr>
          <w:rFonts w:ascii="Arial" w:hAnsi="Arial"/>
          <w:sz w:val="20"/>
          <w:szCs w:val="20"/>
          <w:lang w:val="en-US"/>
        </w:rPr>
        <w:t xml:space="preserve"> A hydra's fast healing ability is equal to its current number of heads (minimum fast healing 5). This fast healing applies only to damage inflicted on the hydra's body.</w:t>
      </w:r>
    </w:p>
    <w:p w:rsidR="00C61111" w:rsidRDefault="00C61111">
      <w:pPr>
        <w:pStyle w:val="Standard"/>
        <w:autoSpaceDE w:val="0"/>
        <w:rPr>
          <w:rFonts w:ascii="Arial" w:hAnsi="Arial"/>
          <w:sz w:val="20"/>
          <w:szCs w:val="20"/>
          <w:lang w:val="en-US"/>
        </w:rPr>
      </w:pPr>
    </w:p>
    <w:p w:rsidR="00C61111" w:rsidRDefault="00AC1B46">
      <w:pPr>
        <w:pStyle w:val="Standard"/>
        <w:autoSpaceDE w:val="0"/>
      </w:pPr>
      <w:r>
        <w:rPr>
          <w:rFonts w:ascii="Arial" w:hAnsi="Arial"/>
          <w:b/>
          <w:bCs/>
          <w:sz w:val="20"/>
          <w:szCs w:val="20"/>
          <w:lang w:val="en-US"/>
        </w:rPr>
        <w:t>Hydra Traits (Ex)</w:t>
      </w:r>
      <w:r>
        <w:rPr>
          <w:rFonts w:ascii="Arial" w:hAnsi="Arial"/>
          <w:sz w:val="20"/>
          <w:szCs w:val="20"/>
          <w:lang w:val="en-US"/>
        </w:rPr>
        <w:t xml:space="preserve"> A hydra</w:t>
      </w:r>
      <w:r>
        <w:rPr>
          <w:rFonts w:ascii="Arial" w:hAnsi="Arial"/>
          <w:sz w:val="20"/>
          <w:szCs w:val="20"/>
          <w:lang w:val="en-US"/>
        </w:rPr>
        <w:t xml:space="preserve"> can be killed by severing all of its heads or slaying its body. Any attack that is not an attempt to sever a head affects the body, including area attacks or attacks that cause piercing or bludgeoning damage.</w:t>
      </w:r>
    </w:p>
    <w:p w:rsidR="00C61111" w:rsidRDefault="00AC1B46">
      <w:pPr>
        <w:pStyle w:val="Standard"/>
        <w:autoSpaceDE w:val="0"/>
        <w:rPr>
          <w:rFonts w:ascii="Arial" w:hAnsi="Arial"/>
          <w:sz w:val="20"/>
          <w:szCs w:val="20"/>
          <w:lang w:val="en-US"/>
        </w:rPr>
      </w:pPr>
      <w:r>
        <w:rPr>
          <w:rFonts w:ascii="Arial" w:hAnsi="Arial"/>
          <w:sz w:val="20"/>
          <w:szCs w:val="20"/>
          <w:lang w:val="en-US"/>
        </w:rPr>
        <w:t>To sever a head, an opponent must make a sunde</w:t>
      </w:r>
      <w:r>
        <w:rPr>
          <w:rFonts w:ascii="Arial" w:hAnsi="Arial"/>
          <w:sz w:val="20"/>
          <w:szCs w:val="20"/>
          <w:lang w:val="en-US"/>
        </w:rPr>
        <w:t>r attempt with a slashing weapon targeting a head.</w:t>
      </w:r>
    </w:p>
    <w:p w:rsidR="00C61111" w:rsidRDefault="00AC1B46">
      <w:pPr>
        <w:pStyle w:val="Standard"/>
        <w:autoSpaceDE w:val="0"/>
        <w:rPr>
          <w:rFonts w:ascii="Arial" w:hAnsi="Arial"/>
          <w:sz w:val="20"/>
          <w:szCs w:val="20"/>
          <w:lang w:val="en-US"/>
        </w:rPr>
      </w:pPr>
      <w:r>
        <w:rPr>
          <w:rFonts w:ascii="Arial" w:hAnsi="Arial"/>
          <w:sz w:val="20"/>
          <w:szCs w:val="20"/>
          <w:lang w:val="en-US"/>
        </w:rPr>
        <w:t>A head is considered a separate weapon with hardness 0 and hit points equal to the hydra's HD. To sever a head, an opponent must inflict enough damage to reduce the head's hit points to 0 or less. Severing</w:t>
      </w:r>
      <w:r>
        <w:rPr>
          <w:rFonts w:ascii="Arial" w:hAnsi="Arial"/>
          <w:sz w:val="20"/>
          <w:szCs w:val="20"/>
          <w:lang w:val="en-US"/>
        </w:rPr>
        <w:t xml:space="preserve"> a head deals damage to the hydra's body equal to the hydra's current HD. A hydra can't attack with a severed head, but takes no other penalties.</w:t>
      </w:r>
    </w:p>
    <w:p w:rsidR="00C61111" w:rsidRDefault="00C61111">
      <w:pPr>
        <w:pStyle w:val="Standard"/>
        <w:autoSpaceDE w:val="0"/>
        <w:rPr>
          <w:rFonts w:ascii="Arial" w:hAnsi="Arial"/>
          <w:sz w:val="20"/>
          <w:szCs w:val="20"/>
          <w:lang w:val="en-US"/>
        </w:rPr>
      </w:pPr>
    </w:p>
    <w:p w:rsidR="00C61111" w:rsidRDefault="00AC1B46">
      <w:pPr>
        <w:pStyle w:val="Standard"/>
        <w:autoSpaceDE w:val="0"/>
      </w:pPr>
      <w:r>
        <w:rPr>
          <w:rFonts w:ascii="Arial" w:hAnsi="Arial"/>
          <w:b/>
          <w:bCs/>
          <w:sz w:val="20"/>
          <w:szCs w:val="20"/>
          <w:lang w:val="en-US"/>
        </w:rPr>
        <w:t xml:space="preserve">Regenerate Head (Ex) </w:t>
      </w:r>
      <w:r>
        <w:rPr>
          <w:rFonts w:ascii="Arial" w:hAnsi="Arial"/>
          <w:sz w:val="20"/>
          <w:szCs w:val="20"/>
          <w:lang w:val="en-US"/>
        </w:rPr>
        <w:t xml:space="preserve">When a hydra's head is destroyed, two heads regrow in </w:t>
      </w:r>
      <w:r>
        <w:rPr>
          <w:rFonts w:ascii="Arial" w:hAnsi="Arial"/>
          <w:b/>
          <w:bCs/>
          <w:sz w:val="20"/>
          <w:szCs w:val="20"/>
          <w:lang w:val="en-US"/>
        </w:rPr>
        <w:t xml:space="preserve">1d4 </w:t>
      </w:r>
      <w:r>
        <w:rPr>
          <w:rFonts w:ascii="Arial" w:hAnsi="Arial"/>
          <w:sz w:val="20"/>
          <w:szCs w:val="20"/>
          <w:lang w:val="en-US"/>
        </w:rPr>
        <w:t>rounds. A hydra cannot have mo</w:t>
      </w:r>
      <w:r>
        <w:rPr>
          <w:rFonts w:ascii="Arial" w:hAnsi="Arial"/>
          <w:sz w:val="20"/>
          <w:szCs w:val="20"/>
          <w:lang w:val="en-US"/>
        </w:rPr>
        <w:t xml:space="preserve">re than twice its original number of heads at any one time. To prevent new heads from growing, at least 5 points of acid or fire damage must be dealt to the stump (a touch attack to hit) before they appear. Acid or fire damage from area attacks can affect </w:t>
      </w:r>
      <w:r>
        <w:rPr>
          <w:rFonts w:ascii="Arial" w:hAnsi="Arial"/>
          <w:sz w:val="20"/>
          <w:szCs w:val="20"/>
          <w:lang w:val="en-US"/>
        </w:rPr>
        <w:t>stumps and the body simultaneously. A hydra doesn't die from losing its heads until all are cut off and the stumps seared by acid or fire.</w:t>
      </w: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lastRenderedPageBreak/>
        <w:t>Cultist Apprentices (3 later 4)</w:t>
      </w:r>
    </w:p>
    <w:p w:rsidR="00C61111" w:rsidRDefault="00C61111">
      <w:pPr>
        <w:pStyle w:val="Standard"/>
        <w:autoSpaceDE w:val="0"/>
        <w:rPr>
          <w:rFonts w:ascii="NexusSansOT, NexusSansOT" w:eastAsia="NexusSansOT, NexusSansOT" w:hAnsi="NexusSansOT, NexusSansOT" w:cs="NexusSansOT, NexusSansOT"/>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Human conjurer 1</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LE Medium humanoid (human)</w:t>
      </w: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Senses </w:t>
      </w:r>
      <w:r>
        <w:rPr>
          <w:rFonts w:ascii="NexusSansOT, NexusSansOT" w:eastAsia="NexusSansOT, NexusSansOT" w:hAnsi="NexusSansOT, NexusSansOT" w:cs="NexusSansOT, NexusSansOT"/>
          <w:color w:val="000000"/>
          <w:sz w:val="20"/>
          <w:szCs w:val="20"/>
          <w:lang w:val="en-US"/>
        </w:rPr>
        <w:t>Perception +6</w:t>
      </w:r>
    </w:p>
    <w:p w:rsidR="00C61111" w:rsidRDefault="00C61111">
      <w:pPr>
        <w:pStyle w:val="Standard"/>
        <w:autoSpaceDE w:val="0"/>
        <w:rPr>
          <w:rFonts w:ascii="Arial" w:hAnsi="Arial"/>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AC </w:t>
      </w:r>
      <w:r>
        <w:rPr>
          <w:rFonts w:ascii="NexusSansOT, NexusSansOT" w:eastAsia="NexusSansOT, NexusSansOT" w:hAnsi="NexusSansOT, NexusSansOT" w:cs="NexusSansOT, NexusSansOT"/>
          <w:color w:val="000000"/>
          <w:sz w:val="20"/>
          <w:szCs w:val="20"/>
          <w:lang w:val="en-US"/>
        </w:rPr>
        <w:t>15, touch 11, flat-footed 14 (+4 armor, +1 Dex)</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hp </w:t>
      </w:r>
      <w:r>
        <w:rPr>
          <w:rFonts w:ascii="NexusSansOT, NexusSansOT" w:eastAsia="NexusSansOT, NexusSansOT" w:hAnsi="NexusSansOT, NexusSansOT" w:cs="NexusSansOT, NexusSansOT"/>
          <w:color w:val="000000"/>
          <w:sz w:val="20"/>
          <w:szCs w:val="20"/>
          <w:lang w:val="en-US"/>
        </w:rPr>
        <w:t>12 each (1d6+6)</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Fort </w:t>
      </w:r>
      <w:r>
        <w:rPr>
          <w:rFonts w:ascii="NexusSansOT, NexusSansOT" w:eastAsia="NexusSansOT, NexusSansOT" w:hAnsi="NexusSansOT, NexusSansOT" w:cs="NexusSansOT, NexusSansOT"/>
          <w:color w:val="000000"/>
          <w:sz w:val="20"/>
          <w:szCs w:val="20"/>
          <w:lang w:val="en-US"/>
        </w:rPr>
        <w:t xml:space="preserve">+2, </w:t>
      </w:r>
      <w:r>
        <w:rPr>
          <w:rFonts w:ascii="NexusSansOT, NexusSansOT" w:eastAsia="NexusSansOT, NexusSansOT" w:hAnsi="NexusSansOT, NexusSansOT" w:cs="NexusSansOT, NexusSansOT"/>
          <w:b/>
          <w:bCs/>
          <w:color w:val="000000"/>
          <w:sz w:val="20"/>
          <w:szCs w:val="20"/>
          <w:lang w:val="en-US"/>
        </w:rPr>
        <w:t xml:space="preserve">Ref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Will </w:t>
      </w:r>
      <w:r>
        <w:rPr>
          <w:rFonts w:ascii="NexusSansOT, NexusSansOT" w:eastAsia="NexusSansOT, NexusSansOT" w:hAnsi="NexusSansOT, NexusSansOT" w:cs="NexusSansOT, NexusSansOT"/>
          <w:color w:val="000000"/>
          <w:sz w:val="20"/>
          <w:szCs w:val="20"/>
          <w:lang w:val="en-US"/>
        </w:rPr>
        <w:t>+3</w:t>
      </w:r>
    </w:p>
    <w:p w:rsidR="00C61111" w:rsidRDefault="00C61111">
      <w:pPr>
        <w:pStyle w:val="Standard"/>
        <w:autoSpaceDE w:val="0"/>
        <w:rPr>
          <w:rFonts w:ascii="Arial" w:hAnsi="Arial"/>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OFFENSE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Speed </w:t>
      </w:r>
      <w:r>
        <w:rPr>
          <w:rFonts w:ascii="NexusSansOT, NexusSansOT" w:eastAsia="NexusSansOT, NexusSansOT" w:hAnsi="NexusSansOT, NexusSansOT" w:cs="NexusSansOT, NexusSansOT"/>
          <w:color w:val="000000"/>
          <w:sz w:val="20"/>
          <w:szCs w:val="20"/>
        </w:rPr>
        <w:t>30 ft.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Melee </w:t>
      </w:r>
      <w:r>
        <w:rPr>
          <w:rFonts w:ascii="NexusSansOT, NexusSansOT" w:eastAsia="NexusSansOT, NexusSansOT" w:hAnsi="NexusSansOT, NexusSansOT" w:cs="NexusSansOT, NexusSansOT"/>
          <w:color w:val="000000"/>
          <w:sz w:val="20"/>
          <w:szCs w:val="20"/>
        </w:rPr>
        <w:t>dagger –1 (1d4–1/19–20)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Spell-Like Abilities </w:t>
      </w:r>
      <w:r>
        <w:rPr>
          <w:rFonts w:ascii="NexusSansOT, NexusSansOT" w:eastAsia="NexusSansOT, NexusSansOT" w:hAnsi="NexusSansOT, NexusSansOT" w:cs="NexusSansOT, NexusSansOT"/>
          <w:color w:val="000000"/>
          <w:sz w:val="20"/>
          <w:szCs w:val="20"/>
          <w:lang w:val="en-US"/>
        </w:rPr>
        <w:t>(CL 1st; concentration +4)</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6/day—acid dart (1d6 acid)</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Spells </w:t>
      </w:r>
      <w:r>
        <w:rPr>
          <w:rFonts w:ascii="NexusSansOT, NexusSansOT" w:eastAsia="NexusSansOT, NexusSansOT" w:hAnsi="NexusSansOT, NexusSansOT" w:cs="NexusSansOT, NexusSansOT"/>
          <w:b/>
          <w:bCs/>
          <w:color w:val="000000"/>
          <w:sz w:val="20"/>
          <w:szCs w:val="20"/>
          <w:lang w:val="en-US"/>
        </w:rPr>
        <w:t xml:space="preserve">Prepared </w:t>
      </w:r>
      <w:r>
        <w:rPr>
          <w:rFonts w:ascii="NexusSansOT, NexusSansOT" w:eastAsia="NexusSansOT, NexusSansOT" w:hAnsi="NexusSansOT, NexusSansOT" w:cs="NexusSansOT, NexusSansOT"/>
          <w:color w:val="000000"/>
          <w:sz w:val="20"/>
          <w:szCs w:val="20"/>
          <w:lang w:val="en-US"/>
        </w:rPr>
        <w:t>(CL 1st; concentration +4)</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1st—</w:t>
      </w:r>
      <w:r>
        <w:rPr>
          <w:rFonts w:ascii="NexusSansOT, NexusSansOT" w:eastAsia="NexusSansOT, NexusSansOT" w:hAnsi="NexusSansOT, NexusSansOT" w:cs="NexusSansOT, NexusSansOT"/>
          <w:i/>
          <w:iCs/>
          <w:color w:val="000000"/>
          <w:sz w:val="20"/>
          <w:szCs w:val="20"/>
          <w:lang w:val="en-US"/>
        </w:rPr>
        <w:t xml:space="preserve">grease </w:t>
      </w:r>
      <w:r>
        <w:rPr>
          <w:rFonts w:ascii="NexusSansOT, NexusSansOT" w:eastAsia="NexusSansOT, NexusSansOT" w:hAnsi="NexusSansOT, NexusSansOT" w:cs="NexusSansOT, NexusSansOT"/>
          <w:color w:val="000000"/>
          <w:sz w:val="20"/>
          <w:szCs w:val="20"/>
          <w:lang w:val="en-US"/>
        </w:rPr>
        <w:t xml:space="preserve">(2), </w:t>
      </w:r>
      <w:r>
        <w:rPr>
          <w:rFonts w:ascii="NexusSansOT, NexusSansOT" w:eastAsia="NexusSansOT, NexusSansOT" w:hAnsi="NexusSansOT, NexusSansOT" w:cs="NexusSansOT, NexusSansOT"/>
          <w:i/>
          <w:iCs/>
          <w:color w:val="000000"/>
          <w:sz w:val="20"/>
          <w:szCs w:val="20"/>
          <w:lang w:val="en-US"/>
        </w:rPr>
        <w:t xml:space="preserve">mage armor, obscuring mist </w:t>
      </w:r>
      <w:r>
        <w:rPr>
          <w:rFonts w:ascii="NexusSansOT, NexusSansOT" w:eastAsia="NexusSansOT, NexusSansOT" w:hAnsi="NexusSansOT, NexusSansOT" w:cs="NexusSansOT, NexusSansOT"/>
          <w:color w:val="000000"/>
          <w:sz w:val="20"/>
          <w:szCs w:val="20"/>
          <w:lang w:val="en-US"/>
        </w:rPr>
        <w:t>0 (at will)—</w:t>
      </w:r>
      <w:r>
        <w:rPr>
          <w:rFonts w:ascii="NexusSansOT, NexusSansOT" w:eastAsia="NexusSansOT, NexusSansOT" w:hAnsi="NexusSansOT, NexusSansOT" w:cs="NexusSansOT, NexusSansOT"/>
          <w:i/>
          <w:iCs/>
          <w:color w:val="000000"/>
          <w:sz w:val="20"/>
          <w:szCs w:val="20"/>
          <w:lang w:val="en-US"/>
        </w:rPr>
        <w:t>acid splash, detect magic, read magic</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Thassilonian Specialization </w:t>
      </w:r>
      <w:r>
        <w:rPr>
          <w:rFonts w:ascii="NexusSansOT, NexusSansOT" w:eastAsia="NexusSansOT, NexusSansOT" w:hAnsi="NexusSansOT, NexusSansOT" w:cs="NexusSansOT, NexusSansOT"/>
          <w:color w:val="000000"/>
          <w:sz w:val="20"/>
          <w:szCs w:val="20"/>
          <w:lang w:val="en-US"/>
        </w:rPr>
        <w:t>ConjurationISM;</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Opposition Schools </w:t>
      </w:r>
      <w:r>
        <w:rPr>
          <w:rFonts w:ascii="NexusSansOT, NexusSansOT" w:eastAsia="NexusSansOT, NexusSansOT" w:hAnsi="NexusSansOT, NexusSansOT" w:cs="NexusSansOT, NexusSansOT"/>
          <w:color w:val="000000"/>
          <w:sz w:val="20"/>
          <w:szCs w:val="20"/>
          <w:lang w:val="en-US"/>
        </w:rPr>
        <w:t>Evocation, Illusion</w:t>
      </w:r>
    </w:p>
    <w:p w:rsidR="00C61111" w:rsidRDefault="00C61111">
      <w:pPr>
        <w:pStyle w:val="Standard"/>
        <w:autoSpaceDE w:val="0"/>
        <w:rPr>
          <w:rFonts w:ascii="Arial" w:hAnsi="Arial"/>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TACTICS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Before Combat </w:t>
      </w:r>
      <w:r>
        <w:rPr>
          <w:rFonts w:ascii="NexusSansOT, NexusSansOT" w:eastAsia="NexusSansOT, NexusSansOT" w:hAnsi="NexusSansOT, NexusSansOT" w:cs="NexusSansOT, NexusSansOT"/>
          <w:color w:val="000000"/>
          <w:sz w:val="20"/>
          <w:szCs w:val="20"/>
          <w:lang w:val="en-US"/>
        </w:rPr>
        <w:t xml:space="preserve">The cultists cast </w:t>
      </w:r>
      <w:r>
        <w:rPr>
          <w:rFonts w:ascii="NexusSansOT, NexusSansOT" w:eastAsia="NexusSansOT, NexusSansOT" w:hAnsi="NexusSansOT, NexusSansOT" w:cs="NexusSansOT, NexusSansOT"/>
          <w:i/>
          <w:iCs/>
          <w:color w:val="000000"/>
          <w:sz w:val="20"/>
          <w:szCs w:val="20"/>
          <w:lang w:val="en-US"/>
        </w:rPr>
        <w:t xml:space="preserve">mage armor </w:t>
      </w:r>
      <w:r>
        <w:rPr>
          <w:rFonts w:ascii="NexusSansOT, NexusSansOT" w:eastAsia="NexusSansOT, NexusSansOT" w:hAnsi="NexusSansOT, NexusSansOT" w:cs="NexusSansOT, NexusSansOT"/>
          <w:color w:val="000000"/>
          <w:sz w:val="20"/>
          <w:szCs w:val="20"/>
          <w:lang w:val="en-US"/>
        </w:rPr>
        <w:t>in preparation for their attack on the Cathedral of Abadar.</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During Combat </w:t>
      </w:r>
      <w:r>
        <w:rPr>
          <w:rFonts w:ascii="NexusSansOT, NexusSansOT" w:eastAsia="NexusSansOT, NexusSansOT" w:hAnsi="NexusSansOT, NexusSansOT" w:cs="NexusSansOT, NexusSansOT"/>
          <w:color w:val="000000"/>
          <w:sz w:val="20"/>
          <w:szCs w:val="20"/>
          <w:lang w:val="en-US"/>
        </w:rPr>
        <w:t xml:space="preserve">The cultists’ goal is to slow down the PCs and prevent them from catching the assassin fleeing with the </w:t>
      </w:r>
      <w:r>
        <w:rPr>
          <w:rFonts w:ascii="NexusSansOT, NexusSansOT" w:eastAsia="NexusSansOT, NexusSansOT" w:hAnsi="NexusSansOT, NexusSansOT" w:cs="NexusSansOT, NexusSansOT"/>
          <w:i/>
          <w:iCs/>
          <w:color w:val="000000"/>
          <w:sz w:val="20"/>
          <w:szCs w:val="20"/>
          <w:lang w:val="en-US"/>
        </w:rPr>
        <w:t>Runecarved Key</w:t>
      </w:r>
      <w:r>
        <w:rPr>
          <w:rFonts w:ascii="NexusSansOT, NexusSansOT" w:eastAsia="NexusSansOT, NexusSansOT" w:hAnsi="NexusSansOT, NexusSansOT" w:cs="NexusSansOT, NexusSansOT"/>
          <w:color w:val="000000"/>
          <w:sz w:val="20"/>
          <w:szCs w:val="20"/>
          <w:lang w:val="en-US"/>
        </w:rPr>
        <w:t xml:space="preserve">. Half of the cultists use their </w:t>
      </w:r>
      <w:r>
        <w:rPr>
          <w:rFonts w:ascii="NexusSansOT, NexusSansOT" w:eastAsia="NexusSansOT, NexusSansOT" w:hAnsi="NexusSansOT, NexusSansOT" w:cs="NexusSansOT, NexusSansOT"/>
          <w:i/>
          <w:iCs/>
          <w:color w:val="000000"/>
          <w:sz w:val="20"/>
          <w:szCs w:val="20"/>
          <w:lang w:val="en-US"/>
        </w:rPr>
        <w:t>scrolls of summon mo</w:t>
      </w:r>
      <w:r>
        <w:rPr>
          <w:rFonts w:ascii="NexusSansOT, NexusSansOT" w:eastAsia="NexusSansOT, NexusSansOT" w:hAnsi="NexusSansOT, NexusSansOT" w:cs="NexusSansOT, NexusSansOT"/>
          <w:i/>
          <w:iCs/>
          <w:color w:val="000000"/>
          <w:sz w:val="20"/>
          <w:szCs w:val="20"/>
          <w:lang w:val="en-US"/>
        </w:rPr>
        <w:t xml:space="preserve">nster III </w:t>
      </w:r>
      <w:r>
        <w:rPr>
          <w:rFonts w:ascii="NexusSansOT, NexusSansOT" w:eastAsia="NexusSansOT, NexusSansOT" w:hAnsi="NexusSansOT, NexusSansOT" w:cs="NexusSansOT, NexusSansOT"/>
          <w:color w:val="000000"/>
          <w:sz w:val="20"/>
          <w:szCs w:val="20"/>
          <w:lang w:val="en-US"/>
        </w:rPr>
        <w:t xml:space="preserve">to summon 1d3 lemures. The other half uses </w:t>
      </w:r>
      <w:r>
        <w:rPr>
          <w:rFonts w:ascii="NexusSansOT, NexusSansOT" w:eastAsia="NexusSansOT, NexusSansOT" w:hAnsi="NexusSansOT, NexusSansOT" w:cs="NexusSansOT, NexusSansOT"/>
          <w:i/>
          <w:iCs/>
          <w:color w:val="000000"/>
          <w:sz w:val="20"/>
          <w:szCs w:val="20"/>
          <w:lang w:val="en-US"/>
        </w:rPr>
        <w:t xml:space="preserve">grease </w:t>
      </w:r>
      <w:r>
        <w:rPr>
          <w:rFonts w:ascii="NexusSansOT, NexusSansOT" w:eastAsia="NexusSansOT, NexusSansOT" w:hAnsi="NexusSansOT, NexusSansOT" w:cs="NexusSansOT, NexusSansOT"/>
          <w:color w:val="000000"/>
          <w:sz w:val="20"/>
          <w:szCs w:val="20"/>
          <w:lang w:val="en-US"/>
        </w:rPr>
        <w:t xml:space="preserve">and </w:t>
      </w:r>
      <w:r>
        <w:rPr>
          <w:rFonts w:ascii="NexusSansOT, NexusSansOT" w:eastAsia="NexusSansOT, NexusSansOT" w:hAnsi="NexusSansOT, NexusSansOT" w:cs="NexusSansOT, NexusSansOT"/>
          <w:i/>
          <w:iCs/>
          <w:color w:val="000000"/>
          <w:sz w:val="20"/>
          <w:szCs w:val="20"/>
          <w:lang w:val="en-US"/>
        </w:rPr>
        <w:t xml:space="preserve">obscuring mist </w:t>
      </w:r>
      <w:r>
        <w:rPr>
          <w:rFonts w:ascii="NexusSansOT, NexusSansOT" w:eastAsia="NexusSansOT, NexusSansOT" w:hAnsi="NexusSansOT, NexusSansOT" w:cs="NexusSansOT, NexusSansOT"/>
          <w:color w:val="000000"/>
          <w:sz w:val="20"/>
          <w:szCs w:val="20"/>
          <w:lang w:val="en-US"/>
        </w:rPr>
        <w:t xml:space="preserve">to slow the party’s advancement. </w:t>
      </w:r>
      <w:r>
        <w:rPr>
          <w:rFonts w:ascii="NexusSansOT, NexusSansOT" w:eastAsia="NexusSansOT, NexusSansOT" w:hAnsi="NexusSansOT, NexusSansOT" w:cs="NexusSansOT, NexusSansOT"/>
          <w:b/>
          <w:bCs/>
          <w:color w:val="000000"/>
          <w:sz w:val="20"/>
          <w:szCs w:val="20"/>
          <w:lang w:val="en-US"/>
        </w:rPr>
        <w:t xml:space="preserve">Morale </w:t>
      </w:r>
      <w:r>
        <w:rPr>
          <w:rFonts w:ascii="NexusSansOT, NexusSansOT" w:eastAsia="NexusSansOT, NexusSansOT" w:hAnsi="NexusSansOT, NexusSansOT" w:cs="NexusSansOT, NexusSansOT"/>
          <w:color w:val="000000"/>
          <w:sz w:val="20"/>
          <w:szCs w:val="20"/>
          <w:lang w:val="en-US"/>
        </w:rPr>
        <w:t>Driven by their loyalty to Lissala herself, the cultists fight to the death.</w:t>
      </w:r>
    </w:p>
    <w:p w:rsidR="00C61111" w:rsidRDefault="00C61111">
      <w:pPr>
        <w:pStyle w:val="Standard"/>
        <w:autoSpaceDE w:val="0"/>
        <w:rPr>
          <w:rFonts w:ascii="Arial" w:hAnsi="Arial"/>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Str </w:t>
      </w:r>
      <w:r>
        <w:rPr>
          <w:rFonts w:ascii="NexusSansOT, NexusSansOT" w:eastAsia="NexusSansOT, NexusSansOT" w:hAnsi="NexusSansOT, NexusSansOT" w:cs="NexusSansOT, NexusSansOT"/>
          <w:color w:val="000000"/>
          <w:sz w:val="20"/>
          <w:szCs w:val="20"/>
          <w:lang w:val="en-US"/>
        </w:rPr>
        <w:t xml:space="preserve">8, </w:t>
      </w:r>
      <w:r>
        <w:rPr>
          <w:rFonts w:ascii="NexusSansOT, NexusSansOT" w:eastAsia="NexusSansOT, NexusSansOT" w:hAnsi="NexusSansOT, NexusSansOT" w:cs="NexusSansOT, NexusSansOT"/>
          <w:b/>
          <w:bCs/>
          <w:color w:val="000000"/>
          <w:sz w:val="20"/>
          <w:szCs w:val="20"/>
          <w:lang w:val="en-US"/>
        </w:rPr>
        <w:t xml:space="preserve">Dex </w:t>
      </w:r>
      <w:r>
        <w:rPr>
          <w:rFonts w:ascii="NexusSansOT, NexusSansOT" w:eastAsia="NexusSansOT, NexusSansOT" w:hAnsi="NexusSansOT, NexusSansOT" w:cs="NexusSansOT, NexusSansOT"/>
          <w:color w:val="000000"/>
          <w:sz w:val="20"/>
          <w:szCs w:val="20"/>
          <w:lang w:val="en-US"/>
        </w:rPr>
        <w:t xml:space="preserve">13, </w:t>
      </w:r>
      <w:r>
        <w:rPr>
          <w:rFonts w:ascii="NexusSansOT, NexusSansOT" w:eastAsia="NexusSansOT, NexusSansOT" w:hAnsi="NexusSansOT, NexusSansOT" w:cs="NexusSansOT, NexusSansOT"/>
          <w:b/>
          <w:bCs/>
          <w:color w:val="000000"/>
          <w:sz w:val="20"/>
          <w:szCs w:val="20"/>
          <w:lang w:val="en-US"/>
        </w:rPr>
        <w:t xml:space="preserve">Con </w:t>
      </w:r>
      <w:r>
        <w:rPr>
          <w:rFonts w:ascii="NexusSansOT, NexusSansOT" w:eastAsia="NexusSansOT, NexusSansOT" w:hAnsi="NexusSansOT, NexusSansOT" w:cs="NexusSansOT, NexusSansOT"/>
          <w:color w:val="000000"/>
          <w:sz w:val="20"/>
          <w:szCs w:val="20"/>
          <w:lang w:val="en-US"/>
        </w:rPr>
        <w:t xml:space="preserve">14, </w:t>
      </w:r>
      <w:r>
        <w:rPr>
          <w:rFonts w:ascii="NexusSansOT, NexusSansOT" w:eastAsia="NexusSansOT, NexusSansOT" w:hAnsi="NexusSansOT, NexusSansOT" w:cs="NexusSansOT, NexusSansOT"/>
          <w:b/>
          <w:bCs/>
          <w:color w:val="000000"/>
          <w:sz w:val="20"/>
          <w:szCs w:val="20"/>
          <w:lang w:val="en-US"/>
        </w:rPr>
        <w:t xml:space="preserve">Int </w:t>
      </w:r>
      <w:r>
        <w:rPr>
          <w:rFonts w:ascii="NexusSansOT, NexusSansOT" w:eastAsia="NexusSansOT, NexusSansOT" w:hAnsi="NexusSansOT, NexusSansOT" w:cs="NexusSansOT, NexusSansOT"/>
          <w:color w:val="000000"/>
          <w:sz w:val="20"/>
          <w:szCs w:val="20"/>
          <w:lang w:val="en-US"/>
        </w:rPr>
        <w:t xml:space="preserve">17, </w:t>
      </w:r>
      <w:r>
        <w:rPr>
          <w:rFonts w:ascii="NexusSansOT, NexusSansOT" w:eastAsia="NexusSansOT, NexusSansOT" w:hAnsi="NexusSansOT, NexusSansOT" w:cs="NexusSansOT, NexusSansOT"/>
          <w:b/>
          <w:bCs/>
          <w:color w:val="000000"/>
          <w:sz w:val="20"/>
          <w:szCs w:val="20"/>
          <w:lang w:val="en-US"/>
        </w:rPr>
        <w:t xml:space="preserve">Wis </w:t>
      </w:r>
      <w:r>
        <w:rPr>
          <w:rFonts w:ascii="NexusSansOT, NexusSansOT" w:eastAsia="NexusSansOT, NexusSansOT" w:hAnsi="NexusSansOT, NexusSansOT" w:cs="NexusSansOT, NexusSansOT"/>
          <w:color w:val="000000"/>
          <w:sz w:val="20"/>
          <w:szCs w:val="20"/>
          <w:lang w:val="en-US"/>
        </w:rPr>
        <w:t xml:space="preserve">12, </w:t>
      </w:r>
      <w:r>
        <w:rPr>
          <w:rFonts w:ascii="NexusSansOT, NexusSansOT" w:eastAsia="NexusSansOT, NexusSansOT" w:hAnsi="NexusSansOT, NexusSansOT" w:cs="NexusSansOT, NexusSansOT"/>
          <w:b/>
          <w:bCs/>
          <w:color w:val="000000"/>
          <w:sz w:val="20"/>
          <w:szCs w:val="20"/>
          <w:lang w:val="en-US"/>
        </w:rPr>
        <w:t xml:space="preserve">Cha </w:t>
      </w:r>
      <w:r>
        <w:rPr>
          <w:rFonts w:ascii="NexusSansOT, NexusSansOT" w:eastAsia="NexusSansOT, NexusSansOT" w:hAnsi="NexusSansOT, NexusSansOT" w:cs="NexusSansOT, NexusSansOT"/>
          <w:color w:val="000000"/>
          <w:sz w:val="20"/>
          <w:szCs w:val="20"/>
          <w:lang w:val="en-US"/>
        </w:rPr>
        <w:t>10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Ba</w:t>
      </w:r>
      <w:r>
        <w:rPr>
          <w:rFonts w:ascii="NexusSansOT, NexusSansOT" w:eastAsia="NexusSansOT, NexusSansOT" w:hAnsi="NexusSansOT, NexusSansOT" w:cs="NexusSansOT, NexusSansOT"/>
          <w:b/>
          <w:bCs/>
          <w:color w:val="000000"/>
          <w:sz w:val="20"/>
          <w:szCs w:val="20"/>
          <w:lang w:val="en-US"/>
        </w:rPr>
        <w:t xml:space="preserve">se Atk </w:t>
      </w:r>
      <w:r>
        <w:rPr>
          <w:rFonts w:ascii="NexusSansOT, NexusSansOT" w:eastAsia="NexusSansOT, NexusSansOT" w:hAnsi="NexusSansOT, NexusSansOT" w:cs="NexusSansOT, NexusSansOT"/>
          <w:color w:val="000000"/>
          <w:sz w:val="20"/>
          <w:szCs w:val="20"/>
          <w:lang w:val="en-US"/>
        </w:rPr>
        <w:t xml:space="preserve">+0; </w:t>
      </w:r>
      <w:r>
        <w:rPr>
          <w:rFonts w:ascii="NexusSansOT, NexusSansOT" w:eastAsia="NexusSansOT, NexusSansOT" w:hAnsi="NexusSansOT, NexusSansOT" w:cs="NexusSansOT, NexusSansOT"/>
          <w:b/>
          <w:bCs/>
          <w:color w:val="000000"/>
          <w:sz w:val="20"/>
          <w:szCs w:val="20"/>
          <w:lang w:val="en-US"/>
        </w:rPr>
        <w:t xml:space="preserve">CMB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CMD </w:t>
      </w:r>
      <w:r>
        <w:rPr>
          <w:rFonts w:ascii="NexusSansOT, NexusSansOT" w:eastAsia="NexusSansOT, NexusSansOT" w:hAnsi="NexusSansOT, NexusSansOT" w:cs="NexusSansOT, NexusSansOT"/>
          <w:color w:val="000000"/>
          <w:sz w:val="20"/>
          <w:szCs w:val="20"/>
          <w:lang w:val="en-US"/>
        </w:rPr>
        <w:t>10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Feats </w:t>
      </w:r>
      <w:r>
        <w:rPr>
          <w:rFonts w:ascii="NexusSansOT, NexusSansOT" w:eastAsia="NexusSansOT, NexusSansOT" w:hAnsi="NexusSansOT, NexusSansOT" w:cs="NexusSansOT, NexusSansOT"/>
          <w:color w:val="000000"/>
          <w:sz w:val="20"/>
          <w:szCs w:val="20"/>
          <w:lang w:val="en-US"/>
        </w:rPr>
        <w:t>Combat Casting, Scribe Scroll, Toughness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Skills </w:t>
      </w:r>
      <w:r>
        <w:rPr>
          <w:rFonts w:ascii="NexusSansOT, NexusSansOT" w:eastAsia="NexusSansOT, NexusSansOT" w:hAnsi="NexusSansOT, NexusSansOT" w:cs="NexusSansOT, NexusSansOT"/>
          <w:color w:val="000000"/>
          <w:sz w:val="20"/>
          <w:szCs w:val="20"/>
          <w:lang w:val="en-US"/>
        </w:rPr>
        <w:t xml:space="preserve">Disguise +1, Knowledge (arcana) +7, Knowledge (history) +7, Knowledge (planes) +7, Knowledge (religion) +7, Spellcraft +7 </w:t>
      </w:r>
      <w:r>
        <w:rPr>
          <w:rFonts w:ascii="NexusSansOT, NexusSansOT" w:eastAsia="NexusSansOT, NexusSansOT" w:hAnsi="NexusSansOT, NexusSansOT" w:cs="NexusSansOT, NexusSansOT"/>
          <w:b/>
          <w:bCs/>
          <w:color w:val="000000"/>
          <w:sz w:val="20"/>
          <w:szCs w:val="20"/>
          <w:lang w:val="en-US"/>
        </w:rPr>
        <w:t xml:space="preserve">Languages </w:t>
      </w:r>
      <w:r>
        <w:rPr>
          <w:rFonts w:ascii="NexusSansOT, NexusSansOT" w:eastAsia="NexusSansOT, NexusSansOT" w:hAnsi="NexusSansOT, NexusSansOT" w:cs="NexusSansOT, NexusSansOT"/>
          <w:color w:val="000000"/>
          <w:sz w:val="20"/>
          <w:szCs w:val="20"/>
          <w:lang w:val="en-US"/>
        </w:rPr>
        <w:t xml:space="preserve">Common, Infernal, Thassilonian, Varisian </w:t>
      </w:r>
      <w:r>
        <w:rPr>
          <w:rFonts w:ascii="NexusSansOT, NexusSansOT" w:eastAsia="NexusSansOT, NexusSansOT" w:hAnsi="NexusSansOT, NexusSansOT" w:cs="NexusSansOT, NexusSansOT"/>
          <w:b/>
          <w:bCs/>
          <w:color w:val="000000"/>
          <w:sz w:val="20"/>
          <w:szCs w:val="20"/>
          <w:lang w:val="en-US"/>
        </w:rPr>
        <w:t xml:space="preserve">SQ </w:t>
      </w:r>
      <w:r>
        <w:rPr>
          <w:rFonts w:ascii="NexusSansOT, NexusSansOT" w:eastAsia="NexusSansOT, NexusSansOT" w:hAnsi="NexusSansOT, NexusSansOT" w:cs="NexusSansOT, NexusSansOT"/>
          <w:color w:val="000000"/>
          <w:sz w:val="20"/>
          <w:szCs w:val="20"/>
          <w:lang w:val="en-US"/>
        </w:rPr>
        <w:t xml:space="preserve">arcane bond (ring), summoner’s charm (1 round) </w:t>
      </w:r>
      <w:r>
        <w:rPr>
          <w:rFonts w:ascii="NexusSansOT, NexusSansOT" w:eastAsia="NexusSansOT, NexusSansOT" w:hAnsi="NexusSansOT, NexusSansOT" w:cs="NexusSansOT, NexusSansOT"/>
          <w:b/>
          <w:bCs/>
          <w:color w:val="000000"/>
          <w:sz w:val="20"/>
          <w:szCs w:val="20"/>
          <w:lang w:val="en-US"/>
        </w:rPr>
        <w:t xml:space="preserve">Combat Gear </w:t>
      </w:r>
      <w:r>
        <w:rPr>
          <w:rFonts w:ascii="NexusSansOT, NexusSansOT" w:eastAsia="NexusSansOT, NexusSansOT" w:hAnsi="NexusSansOT, NexusSansOT" w:cs="NexusSansOT, NexusSansOT"/>
          <w:i/>
          <w:iCs/>
          <w:color w:val="000000"/>
          <w:sz w:val="20"/>
          <w:szCs w:val="20"/>
          <w:lang w:val="en-US"/>
        </w:rPr>
        <w:t>scroll of expeditious retreat</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scroll of sleep</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scroll of summon monster III</w:t>
      </w:r>
      <w:r>
        <w:rPr>
          <w:rFonts w:ascii="NexusSansOT, NexusSansOT" w:eastAsia="NexusSansOT, NexusSansOT" w:hAnsi="NexusSansOT, NexusSansOT" w:cs="NexusSansOT, NexusSansOT"/>
          <w:color w:val="000000"/>
          <w:sz w:val="20"/>
          <w:szCs w:val="20"/>
          <w:lang w:val="en-US"/>
        </w:rPr>
        <w: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Other Gear </w:t>
      </w:r>
      <w:r>
        <w:rPr>
          <w:rFonts w:ascii="NexusSansOT, NexusSansOT" w:eastAsia="NexusSansOT, NexusSansOT" w:hAnsi="NexusSansOT, NexusSansOT" w:cs="NexusSansOT, NexusSansOT"/>
          <w:color w:val="000000"/>
          <w:sz w:val="20"/>
          <w:szCs w:val="20"/>
          <w:lang w:val="en-US"/>
        </w:rPr>
        <w:t xml:space="preserve">dagger, spell component pouch, spellbook (contains all prepared spells as well as all 1st-level conjuration </w:t>
      </w:r>
      <w:r>
        <w:rPr>
          <w:rFonts w:ascii="NexusSansOT, NexusSansOT" w:eastAsia="NexusSansOT, NexusSansOT" w:hAnsi="NexusSansOT, NexusSansOT" w:cs="NexusSansOT, NexusSansOT"/>
          <w:color w:val="000000"/>
          <w:sz w:val="20"/>
          <w:szCs w:val="20"/>
          <w:lang w:val="en-US"/>
        </w:rPr>
        <w:t>spells), 13 gp</w:t>
      </w: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hAnsi="Arial"/>
          <w:sz w:val="20"/>
          <w:szCs w:val="20"/>
          <w:lang w:val="en-US"/>
        </w:rPr>
      </w:pPr>
    </w:p>
    <w:p w:rsidR="00C61111" w:rsidRDefault="00C61111">
      <w:pPr>
        <w:pStyle w:val="Standard"/>
        <w:autoSpaceDE w:val="0"/>
        <w:rPr>
          <w:rFonts w:ascii="Arial" w:eastAsia="NexusSansOT, NexusSansOT" w:hAnsi="Arial" w:cs="NexusSansOT, NexusSansOT"/>
          <w:color w:val="000000"/>
          <w:sz w:val="20"/>
          <w:szCs w:val="20"/>
          <w:lang w:val="en-US"/>
        </w:rPr>
      </w:pPr>
    </w:p>
    <w:p w:rsidR="00C61111" w:rsidRDefault="00C61111">
      <w:pPr>
        <w:pStyle w:val="Standard"/>
        <w:autoSpaceDE w:val="0"/>
        <w:rPr>
          <w:rFonts w:ascii="Arial" w:eastAsia="NexusSansOT, NexusSansOT" w:hAnsi="Arial" w:cs="NexusSansOT, NexusSansOT"/>
          <w:color w:val="000000"/>
          <w:sz w:val="20"/>
          <w:szCs w:val="20"/>
          <w:lang w:val="en-US"/>
        </w:rPr>
      </w:pPr>
    </w:p>
    <w:p w:rsidR="00C61111" w:rsidRDefault="00C61111">
      <w:pPr>
        <w:pStyle w:val="Standard"/>
        <w:autoSpaceDE w:val="0"/>
        <w:rPr>
          <w:rFonts w:ascii="Arial" w:eastAsia="NexusSansOT, NexusSansOT" w:hAnsi="Arial" w:cs="NexusSansOT, NexusSansOT"/>
          <w:color w:val="000000"/>
          <w:sz w:val="20"/>
          <w:szCs w:val="20"/>
          <w:lang w:val="en-US"/>
        </w:rPr>
      </w:pPr>
    </w:p>
    <w:p w:rsidR="00C61111" w:rsidRDefault="00C61111">
      <w:pPr>
        <w:pStyle w:val="Standard"/>
        <w:autoSpaceDE w:val="0"/>
        <w:rPr>
          <w:rFonts w:ascii="Arial" w:eastAsia="NexusSansOT, NexusSansOT" w:hAnsi="Arial" w:cs="NexusSansOT, NexusSansOT"/>
          <w:color w:val="000000"/>
          <w:sz w:val="20"/>
          <w:szCs w:val="20"/>
          <w:lang w:val="en-US"/>
        </w:rPr>
      </w:pPr>
    </w:p>
    <w:p w:rsidR="00C61111" w:rsidRDefault="00C61111">
      <w:pPr>
        <w:pStyle w:val="Standard"/>
        <w:autoSpaceDE w:val="0"/>
        <w:rPr>
          <w:rFonts w:ascii="Arial" w:eastAsia="NexusSansOT, NexusSansOT" w:hAnsi="Arial" w:cs="NexusSansOT, NexusSansOT"/>
          <w:color w:val="000000"/>
          <w:sz w:val="20"/>
          <w:szCs w:val="20"/>
          <w:lang w:val="en-US"/>
        </w:rPr>
      </w:pPr>
    </w:p>
    <w:p w:rsidR="00C61111" w:rsidRDefault="00AC1B46">
      <w:pPr>
        <w:pStyle w:val="Standard"/>
        <w:autoSpaceDE w:val="0"/>
      </w:pPr>
      <w:r>
        <w:rPr>
          <w:rFonts w:ascii="Arial" w:eastAsia="NexusSansOT, NexusSansOT" w:hAnsi="Arial" w:cs="NexusSansOT, NexusSansOT"/>
          <w:b/>
          <w:color w:val="000000"/>
          <w:sz w:val="20"/>
          <w:szCs w:val="20"/>
          <w:lang w:val="en-US"/>
        </w:rPr>
        <w:lastRenderedPageBreak/>
        <w:t>Cultist Adept CR 4</w:t>
      </w:r>
    </w:p>
    <w:p w:rsidR="00C61111" w:rsidRDefault="00C61111">
      <w:pPr>
        <w:pStyle w:val="Standard"/>
        <w:autoSpaceDE w:val="0"/>
        <w:rPr>
          <w:b/>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Human conjurer 5</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LE Medium humanoid (human)</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Senses </w:t>
      </w:r>
      <w:r>
        <w:rPr>
          <w:rFonts w:ascii="NexusSansOT, NexusSansOT" w:eastAsia="NexusSansOT, NexusSansOT" w:hAnsi="NexusSansOT, NexusSansOT" w:cs="NexusSansOT, NexusSansOT"/>
          <w:color w:val="000000"/>
          <w:sz w:val="20"/>
          <w:szCs w:val="20"/>
          <w:lang w:val="en-US"/>
        </w:rPr>
        <w:t>Perception +6</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AC </w:t>
      </w:r>
      <w:r>
        <w:rPr>
          <w:rFonts w:ascii="NexusSansOT, NexusSansOT" w:eastAsia="NexusSansOT, NexusSansOT" w:hAnsi="NexusSansOT, NexusSansOT" w:cs="NexusSansOT, NexusSansOT"/>
          <w:color w:val="000000"/>
          <w:sz w:val="20"/>
          <w:szCs w:val="20"/>
          <w:lang w:val="en-US"/>
        </w:rPr>
        <w:t>19, touch 11, flat-footed 18 (+4 armor, +1 Dex, +4 shield)</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hp </w:t>
      </w:r>
      <w:r>
        <w:rPr>
          <w:rFonts w:ascii="NexusSansOT, NexusSansOT" w:eastAsia="NexusSansOT, NexusSansOT" w:hAnsi="NexusSansOT, NexusSansOT" w:cs="NexusSansOT, NexusSansOT"/>
          <w:color w:val="000000"/>
          <w:sz w:val="20"/>
          <w:szCs w:val="20"/>
          <w:lang w:val="en-US"/>
        </w:rPr>
        <w:t>40 each (5d6+20)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Fort </w:t>
      </w:r>
      <w:r>
        <w:rPr>
          <w:rFonts w:ascii="NexusSansOT, NexusSansOT" w:eastAsia="NexusSansOT, NexusSansOT" w:hAnsi="NexusSansOT, NexusSansOT" w:cs="NexusSansOT, NexusSansOT"/>
          <w:color w:val="000000"/>
          <w:sz w:val="20"/>
          <w:szCs w:val="20"/>
          <w:lang w:val="en-US"/>
        </w:rPr>
        <w:t xml:space="preserve">+4, </w:t>
      </w:r>
      <w:r>
        <w:rPr>
          <w:rFonts w:ascii="NexusSansOT, NexusSansOT" w:eastAsia="NexusSansOT, NexusSansOT" w:hAnsi="NexusSansOT, NexusSansOT" w:cs="NexusSansOT, NexusSansOT"/>
          <w:b/>
          <w:bCs/>
          <w:color w:val="000000"/>
          <w:sz w:val="20"/>
          <w:szCs w:val="20"/>
          <w:lang w:val="en-US"/>
        </w:rPr>
        <w:t xml:space="preserve">Ref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Will </w:t>
      </w:r>
      <w:r>
        <w:rPr>
          <w:rFonts w:ascii="NexusSansOT, NexusSansOT" w:eastAsia="NexusSansOT, NexusSansOT" w:hAnsi="NexusSansOT, NexusSansOT" w:cs="NexusSansOT, NexusSansOT"/>
          <w:color w:val="000000"/>
          <w:sz w:val="20"/>
          <w:szCs w:val="20"/>
          <w:lang w:val="en-US"/>
        </w:rPr>
        <w:t>+8</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OFFENSE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Speed </w:t>
      </w:r>
      <w:r>
        <w:rPr>
          <w:rFonts w:ascii="NexusSansOT, NexusSansOT" w:eastAsia="NexusSansOT, NexusSansOT" w:hAnsi="NexusSansOT, NexusSansOT" w:cs="NexusSansOT, NexusSansOT"/>
          <w:color w:val="000000"/>
          <w:sz w:val="20"/>
          <w:szCs w:val="20"/>
        </w:rPr>
        <w:t>30 ft.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rPr>
        <w:t xml:space="preserve">Melee </w:t>
      </w:r>
      <w:r>
        <w:rPr>
          <w:rFonts w:ascii="NexusSansOT, NexusSansOT" w:eastAsia="NexusSansOT, NexusSansOT" w:hAnsi="NexusSansOT, NexusSansOT" w:cs="NexusSansOT, NexusSansOT"/>
          <w:color w:val="000000"/>
          <w:sz w:val="20"/>
          <w:szCs w:val="20"/>
        </w:rPr>
        <w:t>dagger +1 (1d4–1/19–20)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Spell-Like Abilities </w:t>
      </w:r>
      <w:r>
        <w:rPr>
          <w:rFonts w:ascii="NexusSansOT, NexusSansOT" w:eastAsia="NexusSansOT, NexusSansOT" w:hAnsi="NexusSansOT, NexusSansOT" w:cs="NexusSansOT, NexusSansOT"/>
          <w:color w:val="000000"/>
          <w:sz w:val="20"/>
          <w:szCs w:val="20"/>
          <w:lang w:val="en-US"/>
        </w:rPr>
        <w:t>(CL 5th; concentration +9)</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7/day—acid dart (1d6+2 acid)</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Spells Prepared </w:t>
      </w:r>
      <w:r>
        <w:rPr>
          <w:rFonts w:ascii="NexusSansOT, NexusSansOT" w:eastAsia="NexusSansOT, NexusSansOT" w:hAnsi="NexusSansOT, NexusSansOT" w:cs="NexusSansOT, NexusSansOT"/>
          <w:color w:val="000000"/>
          <w:sz w:val="20"/>
          <w:szCs w:val="20"/>
          <w:lang w:val="en-US"/>
        </w:rPr>
        <w:t>(CL 5th; concentration +9)</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3rd—</w:t>
      </w:r>
      <w:r>
        <w:rPr>
          <w:rFonts w:ascii="NexusSansOT, NexusSansOT" w:eastAsia="NexusSansOT, NexusSansOT" w:hAnsi="NexusSansOT, NexusSansOT" w:cs="NexusSansOT, NexusSansOT"/>
          <w:i/>
          <w:iCs/>
          <w:color w:val="000000"/>
          <w:sz w:val="20"/>
          <w:szCs w:val="20"/>
          <w:lang w:val="en-US"/>
        </w:rPr>
        <w:t xml:space="preserve">deep slumber </w:t>
      </w:r>
      <w:r>
        <w:rPr>
          <w:rFonts w:ascii="NexusSansOT, NexusSansOT" w:eastAsia="NexusSansOT, NexusSansOT" w:hAnsi="NexusSansOT, NexusSansOT" w:cs="NexusSansOT, NexusSansOT"/>
          <w:color w:val="000000"/>
          <w:sz w:val="20"/>
          <w:szCs w:val="20"/>
          <w:lang w:val="en-US"/>
        </w:rPr>
        <w:t xml:space="preserve">(DC 17), </w:t>
      </w:r>
      <w:r>
        <w:rPr>
          <w:rFonts w:ascii="NexusSansOT, NexusSansOT" w:eastAsia="NexusSansOT, NexusSansOT" w:hAnsi="NexusSansOT, NexusSansOT" w:cs="NexusSansOT, NexusSansOT"/>
          <w:i/>
          <w:iCs/>
          <w:color w:val="000000"/>
          <w:sz w:val="20"/>
          <w:szCs w:val="20"/>
          <w:lang w:val="en-US"/>
        </w:rPr>
        <w:t xml:space="preserve">sleet storm (2), stinking cloud </w:t>
      </w:r>
      <w:r>
        <w:rPr>
          <w:rFonts w:ascii="NexusSansOT, NexusSansOT" w:eastAsia="NexusSansOT, NexusSansOT" w:hAnsi="NexusSansOT, NexusSansOT" w:cs="NexusSansOT, NexusSansOT"/>
          <w:color w:val="000000"/>
          <w:sz w:val="20"/>
          <w:szCs w:val="20"/>
          <w:lang w:val="en-US"/>
        </w:rPr>
        <w:t>(DC 18)</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2nd—</w:t>
      </w:r>
      <w:r>
        <w:rPr>
          <w:rFonts w:ascii="NexusSansOT, NexusSansOT" w:eastAsia="NexusSansOT, NexusSansOT" w:hAnsi="NexusSansOT, NexusSansOT" w:cs="NexusSansOT, NexusSansOT"/>
          <w:i/>
          <w:iCs/>
          <w:color w:val="000000"/>
          <w:sz w:val="20"/>
          <w:szCs w:val="20"/>
          <w:lang w:val="en-US"/>
        </w:rPr>
        <w:t xml:space="preserve">fog cloud, </w:t>
      </w:r>
      <w:r>
        <w:rPr>
          <w:rFonts w:ascii="NexusSansOT, NexusSansOT" w:eastAsia="NexusSansOT, NexusSansOT" w:hAnsi="NexusSansOT, NexusSansOT" w:cs="NexusSansOT, NexusSansOT"/>
          <w:i/>
          <w:iCs/>
          <w:color w:val="000000"/>
          <w:sz w:val="20"/>
          <w:szCs w:val="20"/>
          <w:lang w:val="en-US"/>
        </w:rPr>
        <w:t xml:space="preserve">glitterdust </w:t>
      </w:r>
      <w:r>
        <w:rPr>
          <w:rFonts w:ascii="NexusSansOT, NexusSansOT" w:eastAsia="NexusSansOT, NexusSansOT" w:hAnsi="NexusSansOT, NexusSansOT" w:cs="NexusSansOT, NexusSansOT"/>
          <w:color w:val="000000"/>
          <w:sz w:val="20"/>
          <w:szCs w:val="20"/>
          <w:lang w:val="en-US"/>
        </w:rPr>
        <w:t xml:space="preserve">(DC 17), </w:t>
      </w:r>
      <w:r>
        <w:rPr>
          <w:rFonts w:ascii="NexusSansOT, NexusSansOT" w:eastAsia="NexusSansOT, NexusSansOT" w:hAnsi="NexusSansOT, NexusSansOT" w:cs="NexusSansOT, NexusSansOT"/>
          <w:i/>
          <w:iCs/>
          <w:color w:val="000000"/>
          <w:sz w:val="20"/>
          <w:szCs w:val="20"/>
          <w:lang w:val="en-US"/>
        </w:rPr>
        <w:t xml:space="preserve">scare </w:t>
      </w:r>
      <w:r>
        <w:rPr>
          <w:rFonts w:ascii="NexusSansOT, NexusSansOT" w:eastAsia="NexusSansOT, NexusSansOT" w:hAnsi="NexusSansOT, NexusSansOT" w:cs="NexusSansOT, NexusSansOT"/>
          <w:color w:val="000000"/>
          <w:sz w:val="20"/>
          <w:szCs w:val="20"/>
          <w:lang w:val="en-US"/>
        </w:rPr>
        <w:t xml:space="preserve">(DC 16), </w:t>
      </w:r>
      <w:r>
        <w:rPr>
          <w:rFonts w:ascii="NexusSansOT, NexusSansOT" w:eastAsia="NexusSansOT, NexusSansOT" w:hAnsi="NexusSansOT, NexusSansOT" w:cs="NexusSansOT, NexusSansOT"/>
          <w:i/>
          <w:iCs/>
          <w:color w:val="000000"/>
          <w:sz w:val="20"/>
          <w:szCs w:val="20"/>
          <w:lang w:val="en-US"/>
        </w:rPr>
        <w:t xml:space="preserve">web </w:t>
      </w:r>
      <w:r>
        <w:rPr>
          <w:rFonts w:ascii="NexusSansOT, NexusSansOT" w:eastAsia="NexusSansOT, NexusSansOT" w:hAnsi="NexusSansOT, NexusSansOT" w:cs="NexusSansOT, NexusSansOT"/>
          <w:color w:val="000000"/>
          <w:sz w:val="20"/>
          <w:szCs w:val="20"/>
          <w:lang w:val="en-US"/>
        </w:rPr>
        <w:t>(2, DC 17)</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1st—</w:t>
      </w:r>
      <w:r>
        <w:rPr>
          <w:rFonts w:ascii="NexusSansOT, NexusSansOT" w:eastAsia="NexusSansOT, NexusSansOT" w:hAnsi="NexusSansOT, NexusSansOT" w:cs="NexusSansOT, NexusSansOT"/>
          <w:i/>
          <w:iCs/>
          <w:color w:val="000000"/>
          <w:sz w:val="20"/>
          <w:szCs w:val="20"/>
          <w:lang w:val="en-US"/>
        </w:rPr>
        <w:t xml:space="preserve">expeditious retreat, grease </w:t>
      </w:r>
      <w:r>
        <w:rPr>
          <w:rFonts w:ascii="NexusSansOT, NexusSansOT" w:eastAsia="NexusSansOT, NexusSansOT" w:hAnsi="NexusSansOT, NexusSansOT" w:cs="NexusSansOT, NexusSansOT"/>
          <w:color w:val="000000"/>
          <w:sz w:val="20"/>
          <w:szCs w:val="20"/>
          <w:lang w:val="en-US"/>
        </w:rPr>
        <w:t xml:space="preserve">(2), </w:t>
      </w:r>
      <w:r>
        <w:rPr>
          <w:rFonts w:ascii="NexusSansOT, NexusSansOT" w:eastAsia="NexusSansOT, NexusSansOT" w:hAnsi="NexusSansOT, NexusSansOT" w:cs="NexusSansOT, NexusSansOT"/>
          <w:i/>
          <w:iCs/>
          <w:color w:val="000000"/>
          <w:sz w:val="20"/>
          <w:szCs w:val="20"/>
          <w:lang w:val="en-US"/>
        </w:rPr>
        <w:t>mage armor, obscuring mist, shield</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0 (at will)—</w:t>
      </w:r>
      <w:r>
        <w:rPr>
          <w:rFonts w:ascii="NexusSansOT, NexusSansOT" w:eastAsia="NexusSansOT, NexusSansOT" w:hAnsi="NexusSansOT, NexusSansOT" w:cs="NexusSansOT, NexusSansOT"/>
          <w:i/>
          <w:iCs/>
          <w:color w:val="000000"/>
          <w:sz w:val="20"/>
          <w:szCs w:val="20"/>
          <w:lang w:val="en-US"/>
        </w:rPr>
        <w:t>acid splash, detect magic, mage hand, read magic</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Thassilonian Specialization </w:t>
      </w:r>
      <w:r>
        <w:rPr>
          <w:rFonts w:ascii="NexusSansOT, NexusSansOT" w:eastAsia="NexusSansOT, NexusSansOT" w:hAnsi="NexusSansOT, NexusSansOT" w:cs="NexusSansOT, NexusSansOT"/>
          <w:color w:val="000000"/>
          <w:sz w:val="20"/>
          <w:szCs w:val="20"/>
          <w:lang w:val="en-US"/>
        </w:rPr>
        <w:t>ConjurationISM;</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Opposition Schools </w:t>
      </w:r>
      <w:r>
        <w:rPr>
          <w:rFonts w:ascii="NexusSansOT, NexusSansOT" w:eastAsia="NexusSansOT, NexusSansOT" w:hAnsi="NexusSansOT, NexusSansOT" w:cs="NexusSansOT, NexusSansOT"/>
          <w:color w:val="000000"/>
          <w:sz w:val="20"/>
          <w:szCs w:val="20"/>
          <w:lang w:val="en-US"/>
        </w:rPr>
        <w:t>Evocation</w:t>
      </w:r>
      <w:r>
        <w:rPr>
          <w:rFonts w:ascii="NexusSansOT, NexusSansOT" w:eastAsia="NexusSansOT, NexusSansOT" w:hAnsi="NexusSansOT, NexusSansOT" w:cs="NexusSansOT, NexusSansOT"/>
          <w:color w:val="000000"/>
          <w:sz w:val="20"/>
          <w:szCs w:val="20"/>
          <w:lang w:val="en-US"/>
        </w:rPr>
        <w:t>, Illusion</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TACTICS Before Combat </w:t>
      </w:r>
      <w:r>
        <w:rPr>
          <w:rFonts w:ascii="NexusSansOT, NexusSansOT" w:eastAsia="NexusSansOT, NexusSansOT" w:hAnsi="NexusSansOT, NexusSansOT" w:cs="NexusSansOT, NexusSansOT"/>
          <w:color w:val="000000"/>
          <w:sz w:val="20"/>
          <w:szCs w:val="20"/>
          <w:lang w:val="en-US"/>
        </w:rPr>
        <w:t xml:space="preserve">The cultists cast </w:t>
      </w:r>
      <w:r>
        <w:rPr>
          <w:rFonts w:ascii="NexusSansOT, NexusSansOT" w:eastAsia="NexusSansOT, NexusSansOT" w:hAnsi="NexusSansOT, NexusSansOT" w:cs="NexusSansOT, NexusSansOT"/>
          <w:i/>
          <w:iCs/>
          <w:color w:val="000000"/>
          <w:sz w:val="20"/>
          <w:szCs w:val="20"/>
          <w:lang w:val="en-US"/>
        </w:rPr>
        <w:t xml:space="preserve">mage armor </w:t>
      </w:r>
      <w:r>
        <w:rPr>
          <w:rFonts w:ascii="NexusSansOT, NexusSansOT" w:eastAsia="NexusSansOT, NexusSansOT" w:hAnsi="NexusSansOT, NexusSansOT" w:cs="NexusSansOT, NexusSansOT"/>
          <w:color w:val="000000"/>
          <w:sz w:val="20"/>
          <w:szCs w:val="20"/>
          <w:lang w:val="en-US"/>
        </w:rPr>
        <w:t xml:space="preserve">and </w:t>
      </w:r>
      <w:r>
        <w:rPr>
          <w:rFonts w:ascii="NexusSansOT, NexusSansOT" w:eastAsia="NexusSansOT, NexusSansOT" w:hAnsi="NexusSansOT, NexusSansOT" w:cs="NexusSansOT, NexusSansOT"/>
          <w:i/>
          <w:iCs/>
          <w:color w:val="000000"/>
          <w:sz w:val="20"/>
          <w:szCs w:val="20"/>
          <w:lang w:val="en-US"/>
        </w:rPr>
        <w:t xml:space="preserve">shield </w:t>
      </w:r>
      <w:r>
        <w:rPr>
          <w:rFonts w:ascii="NexusSansOT, NexusSansOT" w:eastAsia="NexusSansOT, NexusSansOT" w:hAnsi="NexusSansOT, NexusSansOT" w:cs="NexusSansOT, NexusSansOT"/>
          <w:color w:val="000000"/>
          <w:sz w:val="20"/>
          <w:szCs w:val="20"/>
          <w:lang w:val="en-US"/>
        </w:rPr>
        <w:t xml:space="preserve">and drink their </w:t>
      </w:r>
      <w:r>
        <w:rPr>
          <w:rFonts w:ascii="NexusSansOT, NexusSansOT" w:eastAsia="NexusSansOT, NexusSansOT" w:hAnsi="NexusSansOT, NexusSansOT" w:cs="NexusSansOT, NexusSansOT"/>
          <w:i/>
          <w:iCs/>
          <w:color w:val="000000"/>
          <w:sz w:val="20"/>
          <w:szCs w:val="20"/>
          <w:lang w:val="en-US"/>
        </w:rPr>
        <w:t xml:space="preserve">potions of displacement </w:t>
      </w:r>
      <w:r>
        <w:rPr>
          <w:rFonts w:ascii="NexusSansOT, NexusSansOT" w:eastAsia="NexusSansOT, NexusSansOT" w:hAnsi="NexusSansOT, NexusSansOT" w:cs="NexusSansOT, NexusSansOT"/>
          <w:color w:val="000000"/>
          <w:sz w:val="20"/>
          <w:szCs w:val="20"/>
          <w:lang w:val="en-US"/>
        </w:rPr>
        <w:t>immediately before their attack on the Cathedral of Abadar.</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During Combat </w:t>
      </w:r>
      <w:r>
        <w:rPr>
          <w:rFonts w:ascii="NexusSansOT, NexusSansOT" w:eastAsia="NexusSansOT, NexusSansOT" w:hAnsi="NexusSansOT, NexusSansOT" w:cs="NexusSansOT, NexusSansOT"/>
          <w:color w:val="000000"/>
          <w:sz w:val="20"/>
          <w:szCs w:val="20"/>
          <w:lang w:val="en-US"/>
        </w:rPr>
        <w:t xml:space="preserve">The cultists’ goal is to slow down the PCs and prevent them from </w:t>
      </w:r>
      <w:r>
        <w:rPr>
          <w:rFonts w:ascii="NexusSansOT, NexusSansOT" w:eastAsia="NexusSansOT, NexusSansOT" w:hAnsi="NexusSansOT, NexusSansOT" w:cs="NexusSansOT, NexusSansOT"/>
          <w:color w:val="000000"/>
          <w:sz w:val="20"/>
          <w:szCs w:val="20"/>
          <w:lang w:val="en-US"/>
        </w:rPr>
        <w:t xml:space="preserve">catching the assassin. Half of the cultists use their </w:t>
      </w:r>
      <w:r>
        <w:rPr>
          <w:rFonts w:ascii="NexusSansOT, NexusSansOT" w:eastAsia="NexusSansOT, NexusSansOT" w:hAnsi="NexusSansOT, NexusSansOT" w:cs="NexusSansOT, NexusSansOT"/>
          <w:i/>
          <w:iCs/>
          <w:color w:val="000000"/>
          <w:sz w:val="20"/>
          <w:szCs w:val="20"/>
          <w:lang w:val="en-US"/>
        </w:rPr>
        <w:t xml:space="preserve">scrolls of summon monster V </w:t>
      </w:r>
      <w:r>
        <w:rPr>
          <w:rFonts w:ascii="NexusSansOT, NexusSansOT" w:eastAsia="NexusSansOT, NexusSansOT" w:hAnsi="NexusSansOT, NexusSansOT" w:cs="NexusSansOT, NexusSansOT"/>
          <w:color w:val="000000"/>
          <w:sz w:val="20"/>
          <w:szCs w:val="20"/>
          <w:lang w:val="en-US"/>
        </w:rPr>
        <w:t xml:space="preserve">to summon bearded devils. The other half use spells like </w:t>
      </w:r>
      <w:r>
        <w:rPr>
          <w:rFonts w:ascii="NexusSansOT, NexusSansOT" w:eastAsia="NexusSansOT, NexusSansOT" w:hAnsi="NexusSansOT, NexusSansOT" w:cs="NexusSansOT, NexusSansOT"/>
          <w:i/>
          <w:iCs/>
          <w:color w:val="000000"/>
          <w:sz w:val="20"/>
          <w:szCs w:val="20"/>
          <w:lang w:val="en-US"/>
        </w:rPr>
        <w:t>stinking cloud</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sleet storm</w:t>
      </w:r>
      <w:r>
        <w:rPr>
          <w:rFonts w:ascii="NexusSansOT, NexusSansOT" w:eastAsia="NexusSansOT, NexusSansOT" w:hAnsi="NexusSansOT, NexusSansOT" w:cs="NexusSansOT, NexusSansOT"/>
          <w:color w:val="000000"/>
          <w:sz w:val="20"/>
          <w:szCs w:val="20"/>
          <w:lang w:val="en-US"/>
        </w:rPr>
        <w:t xml:space="preserve">, and </w:t>
      </w:r>
      <w:r>
        <w:rPr>
          <w:rFonts w:ascii="NexusSansOT, NexusSansOT" w:eastAsia="NexusSansOT, NexusSansOT" w:hAnsi="NexusSansOT, NexusSansOT" w:cs="NexusSansOT, NexusSansOT"/>
          <w:i/>
          <w:iCs/>
          <w:color w:val="000000"/>
          <w:sz w:val="20"/>
          <w:szCs w:val="20"/>
          <w:lang w:val="en-US"/>
        </w:rPr>
        <w:t xml:space="preserve">web </w:t>
      </w:r>
      <w:r>
        <w:rPr>
          <w:rFonts w:ascii="NexusSansOT, NexusSansOT" w:eastAsia="NexusSansOT, NexusSansOT" w:hAnsi="NexusSansOT, NexusSansOT" w:cs="NexusSansOT, NexusSansOT"/>
          <w:color w:val="000000"/>
          <w:sz w:val="20"/>
          <w:szCs w:val="20"/>
          <w:lang w:val="en-US"/>
        </w:rPr>
        <w:t>to slow the party’s advancement.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Morale </w:t>
      </w:r>
      <w:r>
        <w:rPr>
          <w:rFonts w:ascii="NexusSansOT, NexusSansOT" w:eastAsia="NexusSansOT, NexusSansOT" w:hAnsi="NexusSansOT, NexusSansOT" w:cs="NexusSansOT, NexusSansOT"/>
          <w:color w:val="000000"/>
          <w:sz w:val="20"/>
          <w:szCs w:val="20"/>
          <w:lang w:val="en-US"/>
        </w:rPr>
        <w:t>Driven by their loyalty to Lissala herse</w:t>
      </w:r>
      <w:r>
        <w:rPr>
          <w:rFonts w:ascii="NexusSansOT, NexusSansOT" w:eastAsia="NexusSansOT, NexusSansOT" w:hAnsi="NexusSansOT, NexusSansOT" w:cs="NexusSansOT, NexusSansOT"/>
          <w:color w:val="000000"/>
          <w:sz w:val="20"/>
          <w:szCs w:val="20"/>
          <w:lang w:val="en-US"/>
        </w:rPr>
        <w:t>lf, the cultists fight to the death.</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Str </w:t>
      </w:r>
      <w:r>
        <w:rPr>
          <w:rFonts w:ascii="NexusSansOT, NexusSansOT" w:eastAsia="NexusSansOT, NexusSansOT" w:hAnsi="NexusSansOT, NexusSansOT" w:cs="NexusSansOT, NexusSansOT"/>
          <w:color w:val="000000"/>
          <w:sz w:val="20"/>
          <w:szCs w:val="20"/>
          <w:lang w:val="en-US"/>
        </w:rPr>
        <w:t xml:space="preserve">8, </w:t>
      </w:r>
      <w:r>
        <w:rPr>
          <w:rFonts w:ascii="NexusSansOT, NexusSansOT" w:eastAsia="NexusSansOT, NexusSansOT" w:hAnsi="NexusSansOT, NexusSansOT" w:cs="NexusSansOT, NexusSansOT"/>
          <w:b/>
          <w:bCs/>
          <w:color w:val="000000"/>
          <w:sz w:val="20"/>
          <w:szCs w:val="20"/>
          <w:lang w:val="en-US"/>
        </w:rPr>
        <w:t xml:space="preserve">Dex </w:t>
      </w:r>
      <w:r>
        <w:rPr>
          <w:rFonts w:ascii="NexusSansOT, NexusSansOT" w:eastAsia="NexusSansOT, NexusSansOT" w:hAnsi="NexusSansOT, NexusSansOT" w:cs="NexusSansOT, NexusSansOT"/>
          <w:color w:val="000000"/>
          <w:sz w:val="20"/>
          <w:szCs w:val="20"/>
          <w:lang w:val="en-US"/>
        </w:rPr>
        <w:t xml:space="preserve">13, </w:t>
      </w:r>
      <w:r>
        <w:rPr>
          <w:rFonts w:ascii="NexusSansOT, NexusSansOT" w:eastAsia="NexusSansOT, NexusSansOT" w:hAnsi="NexusSansOT, NexusSansOT" w:cs="NexusSansOT, NexusSansOT"/>
          <w:b/>
          <w:bCs/>
          <w:color w:val="000000"/>
          <w:sz w:val="20"/>
          <w:szCs w:val="20"/>
          <w:lang w:val="en-US"/>
        </w:rPr>
        <w:t xml:space="preserve">Con </w:t>
      </w:r>
      <w:r>
        <w:rPr>
          <w:rFonts w:ascii="NexusSansOT, NexusSansOT" w:eastAsia="NexusSansOT, NexusSansOT" w:hAnsi="NexusSansOT, NexusSansOT" w:cs="NexusSansOT, NexusSansOT"/>
          <w:color w:val="000000"/>
          <w:sz w:val="20"/>
          <w:szCs w:val="20"/>
          <w:lang w:val="en-US"/>
        </w:rPr>
        <w:t xml:space="preserve">14, </w:t>
      </w:r>
      <w:r>
        <w:rPr>
          <w:rFonts w:ascii="NexusSansOT, NexusSansOT" w:eastAsia="NexusSansOT, NexusSansOT" w:hAnsi="NexusSansOT, NexusSansOT" w:cs="NexusSansOT, NexusSansOT"/>
          <w:b/>
          <w:bCs/>
          <w:color w:val="000000"/>
          <w:sz w:val="20"/>
          <w:szCs w:val="20"/>
          <w:lang w:val="en-US"/>
        </w:rPr>
        <w:t xml:space="preserve">Int </w:t>
      </w:r>
      <w:r>
        <w:rPr>
          <w:rFonts w:ascii="NexusSansOT, NexusSansOT" w:eastAsia="NexusSansOT, NexusSansOT" w:hAnsi="NexusSansOT, NexusSansOT" w:cs="NexusSansOT, NexusSansOT"/>
          <w:color w:val="000000"/>
          <w:sz w:val="20"/>
          <w:szCs w:val="20"/>
          <w:lang w:val="en-US"/>
        </w:rPr>
        <w:t xml:space="preserve">18, </w:t>
      </w:r>
      <w:r>
        <w:rPr>
          <w:rFonts w:ascii="NexusSansOT, NexusSansOT" w:eastAsia="NexusSansOT, NexusSansOT" w:hAnsi="NexusSansOT, NexusSansOT" w:cs="NexusSansOT, NexusSansOT"/>
          <w:b/>
          <w:bCs/>
          <w:color w:val="000000"/>
          <w:sz w:val="20"/>
          <w:szCs w:val="20"/>
          <w:lang w:val="en-US"/>
        </w:rPr>
        <w:t xml:space="preserve">Wis </w:t>
      </w:r>
      <w:r>
        <w:rPr>
          <w:rFonts w:ascii="NexusSansOT, NexusSansOT" w:eastAsia="NexusSansOT, NexusSansOT" w:hAnsi="NexusSansOT, NexusSansOT" w:cs="NexusSansOT, NexusSansOT"/>
          <w:color w:val="000000"/>
          <w:sz w:val="20"/>
          <w:szCs w:val="20"/>
          <w:lang w:val="en-US"/>
        </w:rPr>
        <w:t xml:space="preserve">12, </w:t>
      </w:r>
      <w:r>
        <w:rPr>
          <w:rFonts w:ascii="NexusSansOT, NexusSansOT" w:eastAsia="NexusSansOT, NexusSansOT" w:hAnsi="NexusSansOT, NexusSansOT" w:cs="NexusSansOT, NexusSansOT"/>
          <w:b/>
          <w:bCs/>
          <w:color w:val="000000"/>
          <w:sz w:val="20"/>
          <w:szCs w:val="20"/>
          <w:lang w:val="en-US"/>
        </w:rPr>
        <w:t xml:space="preserve">Cha </w:t>
      </w:r>
      <w:r>
        <w:rPr>
          <w:rFonts w:ascii="NexusSansOT, NexusSansOT" w:eastAsia="NexusSansOT, NexusSansOT" w:hAnsi="NexusSansOT, NexusSansOT" w:cs="NexusSansOT, NexusSansOT"/>
          <w:color w:val="000000"/>
          <w:sz w:val="20"/>
          <w:szCs w:val="20"/>
          <w:lang w:val="en-US"/>
        </w:rPr>
        <w:t>10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Base Atk </w:t>
      </w:r>
      <w:r>
        <w:rPr>
          <w:rFonts w:ascii="NexusSansOT, NexusSansOT" w:eastAsia="NexusSansOT, NexusSansOT" w:hAnsi="NexusSansOT, NexusSansOT" w:cs="NexusSansOT, NexusSansOT"/>
          <w:color w:val="000000"/>
          <w:sz w:val="20"/>
          <w:szCs w:val="20"/>
          <w:lang w:val="en-US"/>
        </w:rPr>
        <w:t xml:space="preserve">+2; </w:t>
      </w:r>
      <w:r>
        <w:rPr>
          <w:rFonts w:ascii="NexusSansOT, NexusSansOT" w:eastAsia="NexusSansOT, NexusSansOT" w:hAnsi="NexusSansOT, NexusSansOT" w:cs="NexusSansOT, NexusSansOT"/>
          <w:b/>
          <w:bCs/>
          <w:color w:val="000000"/>
          <w:sz w:val="20"/>
          <w:szCs w:val="20"/>
          <w:lang w:val="en-US"/>
        </w:rPr>
        <w:t xml:space="preserve">CMB </w:t>
      </w:r>
      <w:r>
        <w:rPr>
          <w:rFonts w:ascii="NexusSansOT, NexusSansOT" w:eastAsia="NexusSansOT, NexusSansOT" w:hAnsi="NexusSansOT, NexusSansOT" w:cs="NexusSansOT, NexusSansOT"/>
          <w:color w:val="000000"/>
          <w:sz w:val="20"/>
          <w:szCs w:val="20"/>
          <w:lang w:val="en-US"/>
        </w:rPr>
        <w:t xml:space="preserve">+1; </w:t>
      </w:r>
      <w:r>
        <w:rPr>
          <w:rFonts w:ascii="NexusSansOT, NexusSansOT" w:eastAsia="NexusSansOT, NexusSansOT" w:hAnsi="NexusSansOT, NexusSansOT" w:cs="NexusSansOT, NexusSansOT"/>
          <w:b/>
          <w:bCs/>
          <w:color w:val="000000"/>
          <w:sz w:val="20"/>
          <w:szCs w:val="20"/>
          <w:lang w:val="en-US"/>
        </w:rPr>
        <w:t xml:space="preserve">CMD </w:t>
      </w:r>
      <w:r>
        <w:rPr>
          <w:rFonts w:ascii="NexusSansOT, NexusSansOT" w:eastAsia="NexusSansOT, NexusSansOT" w:hAnsi="NexusSansOT, NexusSansOT" w:cs="NexusSansOT, NexusSansOT"/>
          <w:color w:val="000000"/>
          <w:sz w:val="20"/>
          <w:szCs w:val="20"/>
          <w:lang w:val="en-US"/>
        </w:rPr>
        <w:t>12</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Feats </w:t>
      </w:r>
      <w:r>
        <w:rPr>
          <w:rFonts w:ascii="NexusSansOT, NexusSansOT" w:eastAsia="NexusSansOT, NexusSansOT" w:hAnsi="NexusSansOT, NexusSansOT" w:cs="NexusSansOT, NexusSansOT"/>
          <w:color w:val="000000"/>
          <w:sz w:val="20"/>
          <w:szCs w:val="20"/>
          <w:lang w:val="en-US"/>
        </w:rPr>
        <w:t xml:space="preserve">Combat Casting, Iron Will, Scribe Scroll, Spell Focus (conjuration), Still Spell, Toughness </w:t>
      </w:r>
      <w:r>
        <w:rPr>
          <w:rFonts w:ascii="NexusSansOT, NexusSansOT" w:eastAsia="NexusSansOT, NexusSansOT" w:hAnsi="NexusSansOT, NexusSansOT" w:cs="NexusSansOT, NexusSansOT"/>
          <w:b/>
          <w:bCs/>
          <w:color w:val="000000"/>
          <w:sz w:val="20"/>
          <w:szCs w:val="20"/>
          <w:lang w:val="en-US"/>
        </w:rPr>
        <w:t xml:space="preserve">Skills </w:t>
      </w:r>
      <w:r>
        <w:rPr>
          <w:rFonts w:ascii="NexusSansOT, NexusSansOT" w:eastAsia="NexusSansOT, NexusSansOT" w:hAnsi="NexusSansOT, NexusSansOT" w:cs="NexusSansOT, NexusSansOT"/>
          <w:color w:val="000000"/>
          <w:sz w:val="20"/>
          <w:szCs w:val="20"/>
          <w:lang w:val="en-US"/>
        </w:rPr>
        <w:t>Bluff +2, Disguise +3, Knowl</w:t>
      </w:r>
      <w:r>
        <w:rPr>
          <w:rFonts w:ascii="NexusSansOT, NexusSansOT" w:eastAsia="NexusSansOT, NexusSansOT" w:hAnsi="NexusSansOT, NexusSansOT" w:cs="NexusSansOT, NexusSansOT"/>
          <w:color w:val="000000"/>
          <w:sz w:val="20"/>
          <w:szCs w:val="20"/>
          <w:lang w:val="en-US"/>
        </w:rPr>
        <w:t xml:space="preserve">edge (arcana) +12, Knowledge (engineering) +8, Knowledge (history) +12, Knowledge (planes) +12, Knowledge (religion) +9, Perception +6, Spellcraft +12, Stealth +2, Survival +2 </w:t>
      </w:r>
      <w:r>
        <w:rPr>
          <w:rFonts w:ascii="NexusSansOT, NexusSansOT" w:eastAsia="NexusSansOT, NexusSansOT" w:hAnsi="NexusSansOT, NexusSansOT" w:cs="NexusSansOT, NexusSansOT"/>
          <w:b/>
          <w:bCs/>
          <w:color w:val="000000"/>
          <w:sz w:val="20"/>
          <w:szCs w:val="20"/>
          <w:lang w:val="en-US"/>
        </w:rPr>
        <w:t xml:space="preserve">Languages </w:t>
      </w:r>
      <w:r>
        <w:rPr>
          <w:rFonts w:ascii="NexusSansOT, NexusSansOT" w:eastAsia="NexusSansOT, NexusSansOT" w:hAnsi="NexusSansOT, NexusSansOT" w:cs="NexusSansOT, NexusSansOT"/>
          <w:color w:val="000000"/>
          <w:sz w:val="20"/>
          <w:szCs w:val="20"/>
          <w:lang w:val="en-US"/>
        </w:rPr>
        <w:t xml:space="preserve">Common, Infernal, Shoanti, Thassilonian, Varisian </w:t>
      </w:r>
      <w:r>
        <w:rPr>
          <w:rFonts w:ascii="NexusSansOT, NexusSansOT" w:eastAsia="NexusSansOT, NexusSansOT" w:hAnsi="NexusSansOT, NexusSansOT" w:cs="NexusSansOT, NexusSansOT"/>
          <w:b/>
          <w:bCs/>
          <w:color w:val="000000"/>
          <w:sz w:val="20"/>
          <w:szCs w:val="20"/>
          <w:lang w:val="en-US"/>
        </w:rPr>
        <w:t xml:space="preserve">SQ </w:t>
      </w:r>
      <w:r>
        <w:rPr>
          <w:rFonts w:ascii="NexusSansOT, NexusSansOT" w:eastAsia="NexusSansOT, NexusSansOT" w:hAnsi="NexusSansOT, NexusSansOT" w:cs="NexusSansOT, NexusSansOT"/>
          <w:color w:val="000000"/>
          <w:sz w:val="20"/>
          <w:szCs w:val="20"/>
          <w:lang w:val="en-US"/>
        </w:rPr>
        <w:t>arcane bond (ring</w:t>
      </w:r>
      <w:r>
        <w:rPr>
          <w:rFonts w:ascii="NexusSansOT, NexusSansOT" w:eastAsia="NexusSansOT, NexusSansOT" w:hAnsi="NexusSansOT, NexusSansOT" w:cs="NexusSansOT, NexusSansOT"/>
          <w:color w:val="000000"/>
          <w:sz w:val="20"/>
          <w:szCs w:val="20"/>
          <w:lang w:val="en-US"/>
        </w:rPr>
        <w:t>), summoner’s charm (2 rounds)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Combat Gear </w:t>
      </w:r>
      <w:r>
        <w:rPr>
          <w:rFonts w:ascii="NexusSansOT, NexusSansOT" w:eastAsia="NexusSansOT, NexusSansOT" w:hAnsi="NexusSansOT, NexusSansOT" w:cs="NexusSansOT, NexusSansOT"/>
          <w:i/>
          <w:iCs/>
          <w:color w:val="000000"/>
          <w:sz w:val="20"/>
          <w:szCs w:val="20"/>
          <w:lang w:val="en-US"/>
        </w:rPr>
        <w:t>potion of cure light wounds</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potion of displacement</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scroll of summon monster V</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 xml:space="preserve">wand of acid arrow </w:t>
      </w:r>
      <w:r>
        <w:rPr>
          <w:rFonts w:ascii="NexusSansOT, NexusSansOT" w:eastAsia="NexusSansOT, NexusSansOT" w:hAnsi="NexusSansOT, NexusSansOT" w:cs="NexusSansOT, NexusSansOT"/>
          <w:color w:val="000000"/>
          <w:sz w:val="20"/>
          <w:szCs w:val="20"/>
          <w:lang w:val="en-US"/>
        </w:rPr>
        <w:t xml:space="preserve">(5 charges), tanglefoot bag; </w:t>
      </w:r>
      <w:r>
        <w:rPr>
          <w:rFonts w:ascii="NexusSansOT, NexusSansOT" w:eastAsia="NexusSansOT, NexusSansOT" w:hAnsi="NexusSansOT, NexusSansOT" w:cs="NexusSansOT, NexusSansOT"/>
          <w:b/>
          <w:bCs/>
          <w:color w:val="000000"/>
          <w:sz w:val="20"/>
          <w:szCs w:val="20"/>
          <w:lang w:val="en-US"/>
        </w:rPr>
        <w:t xml:space="preserve">Other Gear </w:t>
      </w:r>
      <w:r>
        <w:rPr>
          <w:rFonts w:ascii="NexusSansOT, NexusSansOT" w:eastAsia="NexusSansOT, NexusSansOT" w:hAnsi="NexusSansOT, NexusSansOT" w:cs="NexusSansOT, NexusSansOT"/>
          <w:color w:val="000000"/>
          <w:sz w:val="20"/>
          <w:szCs w:val="20"/>
          <w:lang w:val="en-US"/>
        </w:rPr>
        <w:t xml:space="preserve">dagger, </w:t>
      </w:r>
      <w:r>
        <w:rPr>
          <w:rFonts w:ascii="NexusSansOT, NexusSansOT" w:eastAsia="NexusSansOT, NexusSansOT" w:hAnsi="NexusSansOT, NexusSansOT" w:cs="NexusSansOT, NexusSansOT"/>
          <w:i/>
          <w:iCs/>
          <w:color w:val="000000"/>
          <w:sz w:val="20"/>
          <w:szCs w:val="20"/>
          <w:lang w:val="en-US"/>
        </w:rPr>
        <w:t>cloak of resistance +1</w:t>
      </w:r>
      <w:r>
        <w:rPr>
          <w:rFonts w:ascii="NexusSansOT, NexusSansOT" w:eastAsia="NexusSansOT, NexusSansOT" w:hAnsi="NexusSansOT, NexusSansOT" w:cs="NexusSansOT, NexusSansOT"/>
          <w:color w:val="000000"/>
          <w:sz w:val="20"/>
          <w:szCs w:val="20"/>
          <w:lang w:val="en-US"/>
        </w:rPr>
        <w:t>, spell component pouch, spellbook (contain</w:t>
      </w:r>
      <w:r>
        <w:rPr>
          <w:rFonts w:ascii="NexusSansOT, NexusSansOT" w:eastAsia="NexusSansOT, NexusSansOT" w:hAnsi="NexusSansOT, NexusSansOT" w:cs="NexusSansOT, NexusSansOT"/>
          <w:color w:val="000000"/>
          <w:sz w:val="20"/>
          <w:szCs w:val="20"/>
          <w:lang w:val="en-US"/>
        </w:rPr>
        <w:t>s all prepared spells as well as all 1st- and 2nd- level conjuration spells), 23 gp</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STINKING CLOUD</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School conjuration (creation); Level sorcerer/wizard 3</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Casting Time 1 standard action</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Components V, S, M (a rotten egg or cabbage leaves)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Range medium (100 </w:t>
      </w:r>
      <w:r>
        <w:rPr>
          <w:rFonts w:ascii="NexusSansOT, NexusSansOT" w:eastAsia="NexusSansOT, NexusSansOT" w:hAnsi="NexusSansOT, NexusSansOT" w:cs="NexusSansOT, NexusSansOT"/>
          <w:color w:val="000000"/>
          <w:sz w:val="20"/>
          <w:szCs w:val="20"/>
          <w:lang w:val="en-US"/>
        </w:rPr>
        <w:t>ft. + 10 ft./level)</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Effect cloud spreads in </w:t>
      </w:r>
      <w:r>
        <w:rPr>
          <w:rFonts w:ascii="NexusSansOT, NexusSansOT" w:eastAsia="NexusSansOT, NexusSansOT" w:hAnsi="NexusSansOT, NexusSansOT" w:cs="NexusSansOT, NexusSansOT"/>
          <w:b/>
          <w:bCs/>
          <w:color w:val="000000"/>
          <w:sz w:val="20"/>
          <w:szCs w:val="20"/>
          <w:lang w:val="en-US"/>
        </w:rPr>
        <w:t>20-ft. radius, 20 ft. high</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Duration 1 round/level</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Saving Throw </w:t>
      </w:r>
      <w:r>
        <w:rPr>
          <w:rFonts w:ascii="NexusSansOT, NexusSansOT" w:eastAsia="NexusSansOT, NexusSansOT" w:hAnsi="NexusSansOT, NexusSansOT" w:cs="NexusSansOT, NexusSansOT"/>
          <w:b/>
          <w:bCs/>
          <w:color w:val="000000"/>
          <w:sz w:val="20"/>
          <w:szCs w:val="20"/>
          <w:lang w:val="en-US"/>
        </w:rPr>
        <w:t>Fortitude negates;</w:t>
      </w:r>
      <w:r>
        <w:rPr>
          <w:rFonts w:ascii="NexusSansOT, NexusSansOT" w:eastAsia="NexusSansOT, NexusSansOT" w:hAnsi="NexusSansOT, NexusSansOT" w:cs="NexusSansOT, NexusSansOT"/>
          <w:color w:val="000000"/>
          <w:sz w:val="20"/>
          <w:szCs w:val="20"/>
          <w:lang w:val="en-US"/>
        </w:rPr>
        <w:t xml:space="preserve"> see text; Spell Resistance no</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Stinking cloud creates a bank of fog like that created by fog cloud, except that the vapors are naus</w:t>
      </w:r>
      <w:r>
        <w:rPr>
          <w:rFonts w:ascii="NexusSansOT, NexusSansOT" w:eastAsia="NexusSansOT, NexusSansOT" w:hAnsi="NexusSansOT, NexusSansOT" w:cs="NexusSansOT, NexusSansOT"/>
          <w:color w:val="000000"/>
          <w:sz w:val="20"/>
          <w:szCs w:val="20"/>
          <w:lang w:val="en-US"/>
        </w:rPr>
        <w:t xml:space="preserve">eating. Living creatures in the cloud become nauseated. This condition lasts as long as the creature is in the cloud and for </w:t>
      </w:r>
      <w:r>
        <w:rPr>
          <w:rFonts w:ascii="NexusSansOT, NexusSansOT" w:eastAsia="NexusSansOT, NexusSansOT" w:hAnsi="NexusSansOT, NexusSansOT" w:cs="NexusSansOT, NexusSansOT"/>
          <w:b/>
          <w:bCs/>
          <w:color w:val="000000"/>
          <w:sz w:val="20"/>
          <w:szCs w:val="20"/>
          <w:lang w:val="en-US"/>
        </w:rPr>
        <w:t>1d4+1</w:t>
      </w:r>
      <w:r>
        <w:rPr>
          <w:rFonts w:ascii="NexusSansOT, NexusSansOT" w:eastAsia="NexusSansOT, NexusSansOT" w:hAnsi="NexusSansOT, NexusSansOT" w:cs="NexusSansOT, NexusSansOT"/>
          <w:color w:val="000000"/>
          <w:sz w:val="20"/>
          <w:szCs w:val="20"/>
          <w:lang w:val="en-US"/>
        </w:rPr>
        <w:t xml:space="preserve"> rounds after it leaves. (Roll separately for each nauseated character.) Any creature that succeeds on its save but remains in</w:t>
      </w:r>
      <w:r>
        <w:rPr>
          <w:rFonts w:ascii="NexusSansOT, NexusSansOT" w:eastAsia="NexusSansOT, NexusSansOT" w:hAnsi="NexusSansOT, NexusSansOT" w:cs="NexusSansOT, NexusSansOT"/>
          <w:color w:val="000000"/>
          <w:sz w:val="20"/>
          <w:szCs w:val="20"/>
          <w:lang w:val="en-US"/>
        </w:rPr>
        <w:t xml:space="preserve"> the cloud must continue to save each round on your turn. This is a poison effect.</w:t>
      </w:r>
    </w:p>
    <w:p w:rsidR="00C61111" w:rsidRDefault="00C61111">
      <w:pPr>
        <w:pStyle w:val="Standard"/>
        <w:autoSpaceDE w:val="0"/>
        <w:rPr>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lastRenderedPageBreak/>
        <w:t>Lissalan Assassin CR 5</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Female tiefling rogue 5/assassin 1 (</w:t>
      </w:r>
      <w:r>
        <w:rPr>
          <w:rFonts w:ascii="NexusSansOT, NexusSansOT" w:eastAsia="NexusSansOT, NexusSansOT" w:hAnsi="NexusSansOT, NexusSansOT" w:cs="NexusSansOT, NexusSansOT"/>
          <w:i/>
          <w:iCs/>
          <w:color w:val="000000"/>
          <w:sz w:val="20"/>
          <w:szCs w:val="20"/>
          <w:lang w:val="en-US"/>
        </w:rPr>
        <w:t xml:space="preserve">Pathfinder RPG Bestiary </w:t>
      </w:r>
      <w:r>
        <w:rPr>
          <w:rFonts w:ascii="NexusSansOT, NexusSansOT" w:eastAsia="NexusSansOT, NexusSansOT" w:hAnsi="NexusSansOT, NexusSansOT" w:cs="NexusSansOT, NexusSansOT"/>
          <w:color w:val="000000"/>
          <w:sz w:val="20"/>
          <w:szCs w:val="20"/>
          <w:lang w:val="en-US"/>
        </w:rPr>
        <w:t>264)</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LE Medium outsider (native)</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 xml:space="preserve">+4; </w:t>
      </w:r>
      <w:r>
        <w:rPr>
          <w:rFonts w:ascii="NexusSansOT, NexusSansOT" w:eastAsia="NexusSansOT, NexusSansOT" w:hAnsi="NexusSansOT, NexusSansOT" w:cs="NexusSansOT, NexusSansOT"/>
          <w:b/>
          <w:bCs/>
          <w:color w:val="000000"/>
          <w:sz w:val="20"/>
          <w:szCs w:val="20"/>
          <w:lang w:val="en-US"/>
        </w:rPr>
        <w:t xml:space="preserve">Senses </w:t>
      </w:r>
      <w:r>
        <w:rPr>
          <w:rFonts w:ascii="NexusSansOT, NexusSansOT" w:eastAsia="NexusSansOT, NexusSansOT" w:hAnsi="NexusSansOT, NexusSansOT" w:cs="NexusSansOT, NexusSansOT"/>
          <w:color w:val="000000"/>
          <w:sz w:val="20"/>
          <w:szCs w:val="20"/>
          <w:lang w:val="en-US"/>
        </w:rPr>
        <w:t>darkvision 60 ft.; Perception +8</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AC </w:t>
      </w:r>
      <w:r>
        <w:rPr>
          <w:rFonts w:ascii="NexusSansOT, NexusSansOT" w:eastAsia="NexusSansOT, NexusSansOT" w:hAnsi="NexusSansOT, NexusSansOT" w:cs="NexusSansOT, NexusSansOT"/>
          <w:color w:val="000000"/>
          <w:sz w:val="20"/>
          <w:szCs w:val="20"/>
          <w:lang w:val="en-US"/>
        </w:rPr>
        <w:t>20, touch 15, flat-footed 15 (+5 armor, +4 Dex, +1 dodge)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hp </w:t>
      </w:r>
      <w:r>
        <w:rPr>
          <w:rFonts w:ascii="NexusSansOT, NexusSansOT" w:eastAsia="NexusSansOT, NexusSansOT" w:hAnsi="NexusSansOT, NexusSansOT" w:cs="NexusSansOT, NexusSansOT"/>
          <w:color w:val="000000"/>
          <w:sz w:val="20"/>
          <w:szCs w:val="20"/>
          <w:lang w:val="en-US"/>
        </w:rPr>
        <w:t>47 (6d8+17)</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Fort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Ref </w:t>
      </w:r>
      <w:r>
        <w:rPr>
          <w:rFonts w:ascii="NexusSansOT, NexusSansOT" w:eastAsia="NexusSansOT, NexusSansOT" w:hAnsi="NexusSansOT, NexusSansOT" w:cs="NexusSansOT, NexusSansOT"/>
          <w:color w:val="000000"/>
          <w:sz w:val="20"/>
          <w:szCs w:val="20"/>
          <w:lang w:val="en-US"/>
        </w:rPr>
        <w:t xml:space="preserve">+10, </w:t>
      </w:r>
      <w:r>
        <w:rPr>
          <w:rFonts w:ascii="NexusSansOT, NexusSansOT" w:eastAsia="NexusSansOT, NexusSansOT" w:hAnsi="NexusSansOT, NexusSansOT" w:cs="NexusSansOT, NexusSansOT"/>
          <w:b/>
          <w:bCs/>
          <w:color w:val="000000"/>
          <w:sz w:val="20"/>
          <w:szCs w:val="20"/>
          <w:lang w:val="en-US"/>
        </w:rPr>
        <w:t xml:space="preserve">Will </w:t>
      </w:r>
      <w:r>
        <w:rPr>
          <w:rFonts w:ascii="NexusSansOT, NexusSansOT" w:eastAsia="NexusSansOT, NexusSansOT" w:hAnsi="NexusSansOT, NexusSansOT" w:cs="NexusSansOT, NexusSansOT"/>
          <w:color w:val="000000"/>
          <w:sz w:val="20"/>
          <w:szCs w:val="20"/>
          <w:lang w:val="en-US"/>
        </w:rPr>
        <w:t>+1</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Defensive Abilities </w:t>
      </w:r>
      <w:r>
        <w:rPr>
          <w:rFonts w:ascii="NexusSansOT, NexusSansOT" w:eastAsia="NexusSansOT, NexusSansOT" w:hAnsi="NexusSansOT, NexusSansOT" w:cs="NexusSansOT, NexusSansOT"/>
          <w:color w:val="000000"/>
          <w:sz w:val="20"/>
          <w:szCs w:val="20"/>
          <w:lang w:val="en-US"/>
        </w:rPr>
        <w:t>evasion, trap sense +1, uncanny dodge;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Resist </w:t>
      </w:r>
      <w:r>
        <w:rPr>
          <w:rFonts w:ascii="NexusSansOT, NexusSansOT" w:eastAsia="NexusSansOT, NexusSansOT" w:hAnsi="NexusSansOT, NexusSansOT" w:cs="NexusSansOT, NexusSansOT"/>
          <w:color w:val="000000"/>
          <w:sz w:val="20"/>
          <w:szCs w:val="20"/>
          <w:lang w:val="en-US"/>
        </w:rPr>
        <w:t>cold 5, electricity 5, fire 5</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OFFENSE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Speed </w:t>
      </w:r>
      <w:r>
        <w:rPr>
          <w:rFonts w:ascii="NexusSansOT, NexusSansOT" w:eastAsia="NexusSansOT, NexusSansOT" w:hAnsi="NexusSansOT, NexusSansOT" w:cs="NexusSansOT, NexusSansOT"/>
          <w:color w:val="000000"/>
          <w:sz w:val="20"/>
          <w:szCs w:val="20"/>
          <w:lang w:val="en-US"/>
        </w:rPr>
        <w:t>30 ft.</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Melee </w:t>
      </w:r>
      <w:r>
        <w:rPr>
          <w:rFonts w:ascii="NexusSansOT, NexusSansOT" w:eastAsia="NexusSansOT, NexusSansOT" w:hAnsi="NexusSansOT, NexusSansOT" w:cs="NexusSansOT, NexusSansOT"/>
          <w:color w:val="000000"/>
          <w:sz w:val="20"/>
          <w:szCs w:val="20"/>
          <w:lang w:val="en-US"/>
        </w:rPr>
        <w:t xml:space="preserve">mwk short sword +8 </w:t>
      </w:r>
      <w:r>
        <w:rPr>
          <w:rFonts w:ascii="NexusSansOT, NexusSansOT" w:eastAsia="NexusSansOT, NexusSansOT" w:hAnsi="NexusSansOT, NexusSansOT" w:cs="NexusSansOT, NexusSansOT"/>
          <w:color w:val="000000"/>
          <w:sz w:val="20"/>
          <w:szCs w:val="20"/>
          <w:lang w:val="en-US"/>
        </w:rPr>
        <w:t>(1d6+2/19–20 plus poison)</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Special Attacks </w:t>
      </w:r>
      <w:r>
        <w:rPr>
          <w:rFonts w:ascii="NexusSansOT, NexusSansOT" w:eastAsia="NexusSansOT, NexusSansOT" w:hAnsi="NexusSansOT, NexusSansOT" w:cs="NexusSansOT, NexusSansOT"/>
          <w:color w:val="000000"/>
          <w:sz w:val="20"/>
          <w:szCs w:val="20"/>
          <w:lang w:val="en-US"/>
        </w:rPr>
        <w:t>death attack (DC 13), sneak attack +4d6</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Spell-Like Abilities </w:t>
      </w:r>
      <w:r>
        <w:rPr>
          <w:rFonts w:ascii="NexusSansOT, NexusSansOT" w:eastAsia="NexusSansOT, NexusSansOT" w:hAnsi="NexusSansOT, NexusSansOT" w:cs="NexusSansOT, NexusSansOT"/>
          <w:color w:val="000000"/>
          <w:sz w:val="20"/>
          <w:szCs w:val="20"/>
          <w:lang w:val="en-US"/>
        </w:rPr>
        <w:t>(CL 6th; concentration +5) 1/day—</w:t>
      </w:r>
      <w:r>
        <w:rPr>
          <w:rFonts w:ascii="NexusSansOT, NexusSansOT" w:eastAsia="NexusSansOT, NexusSansOT" w:hAnsi="NexusSansOT, NexusSansOT" w:cs="NexusSansOT, NexusSansOT"/>
          <w:i/>
          <w:iCs/>
          <w:color w:val="000000"/>
          <w:sz w:val="20"/>
          <w:szCs w:val="20"/>
          <w:lang w:val="en-US"/>
        </w:rPr>
        <w:t>darkness</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TACTICS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Before Combat </w:t>
      </w:r>
      <w:r>
        <w:rPr>
          <w:rFonts w:ascii="NexusSansOT, NexusSansOT" w:eastAsia="NexusSansOT, NexusSansOT" w:hAnsi="NexusSansOT, NexusSansOT" w:cs="NexusSansOT, NexusSansOT"/>
          <w:color w:val="000000"/>
          <w:sz w:val="20"/>
          <w:szCs w:val="20"/>
          <w:lang w:val="en-US"/>
        </w:rPr>
        <w:t xml:space="preserve">When the cultist knows the PCs are closing on her, she drinks her </w:t>
      </w:r>
      <w:r>
        <w:rPr>
          <w:rFonts w:ascii="NexusSansOT, NexusSansOT" w:eastAsia="NexusSansOT, NexusSansOT" w:hAnsi="NexusSansOT, NexusSansOT" w:cs="NexusSansOT, NexusSansOT"/>
          <w:i/>
          <w:iCs/>
          <w:color w:val="000000"/>
          <w:sz w:val="20"/>
          <w:szCs w:val="20"/>
          <w:lang w:val="en-US"/>
        </w:rPr>
        <w:t>potion of protection f</w:t>
      </w:r>
      <w:r>
        <w:rPr>
          <w:rFonts w:ascii="NexusSansOT, NexusSansOT" w:eastAsia="NexusSansOT, NexusSansOT" w:hAnsi="NexusSansOT, NexusSansOT" w:cs="NexusSansOT, NexusSansOT"/>
          <w:i/>
          <w:iCs/>
          <w:color w:val="000000"/>
          <w:sz w:val="20"/>
          <w:szCs w:val="20"/>
          <w:lang w:val="en-US"/>
        </w:rPr>
        <w:t>rom good</w:t>
      </w:r>
      <w:r>
        <w:rPr>
          <w:rFonts w:ascii="NexusSansOT, NexusSansOT" w:eastAsia="NexusSansOT, NexusSansOT" w:hAnsi="NexusSansOT, NexusSansOT" w:cs="NexusSansOT, NexusSansOT"/>
          <w:color w:val="000000"/>
          <w:sz w:val="20"/>
          <w:szCs w:val="20"/>
          <w:lang w:val="en-US"/>
        </w:rPr>
        <w:t xml:space="preserve">, her </w:t>
      </w:r>
      <w:r>
        <w:rPr>
          <w:rFonts w:ascii="NexusSansOT, NexusSansOT" w:eastAsia="NexusSansOT, NexusSansOT" w:hAnsi="NexusSansOT, NexusSansOT" w:cs="NexusSansOT, NexusSansOT"/>
          <w:i/>
          <w:iCs/>
          <w:color w:val="000000"/>
          <w:sz w:val="20"/>
          <w:szCs w:val="20"/>
          <w:lang w:val="en-US"/>
        </w:rPr>
        <w:t>potion of blur</w:t>
      </w:r>
      <w:r>
        <w:rPr>
          <w:rFonts w:ascii="NexusSansOT, NexusSansOT" w:eastAsia="NexusSansOT, NexusSansOT" w:hAnsi="NexusSansOT, NexusSansOT" w:cs="NexusSansOT, NexusSansOT"/>
          <w:color w:val="000000"/>
          <w:sz w:val="20"/>
          <w:szCs w:val="20"/>
          <w:lang w:val="en-US"/>
        </w:rPr>
        <w:t xml:space="preserve">, and a </w:t>
      </w:r>
      <w:r>
        <w:rPr>
          <w:rFonts w:ascii="NexusSansOT, NexusSansOT" w:eastAsia="NexusSansOT, NexusSansOT" w:hAnsi="NexusSansOT, NexusSansOT" w:cs="NexusSansOT, NexusSansOT"/>
          <w:i/>
          <w:iCs/>
          <w:color w:val="000000"/>
          <w:sz w:val="20"/>
          <w:szCs w:val="20"/>
          <w:lang w:val="en-US"/>
        </w:rPr>
        <w:t>potion of invisibility</w:t>
      </w:r>
      <w:r>
        <w:rPr>
          <w:rFonts w:ascii="NexusSansOT, NexusSansOT" w:eastAsia="NexusSansOT, NexusSansOT" w:hAnsi="NexusSansOT, NexusSansOT" w:cs="NexusSansOT, NexusSansOT"/>
          <w:color w:val="000000"/>
          <w:sz w:val="20"/>
          <w:szCs w:val="20"/>
          <w:lang w:val="en-US"/>
        </w:rPr>
        <w:t>, preparing to ambush them when they come within striking distance, preferably with her death attack. She has already placed one dose of large scorpion venom on her short sword.</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During Combat </w:t>
      </w:r>
      <w:r>
        <w:rPr>
          <w:rFonts w:ascii="NexusSansOT, NexusSansOT" w:eastAsia="NexusSansOT, NexusSansOT" w:hAnsi="NexusSansOT, NexusSansOT" w:cs="NexusSansOT, NexusSansOT"/>
          <w:color w:val="000000"/>
          <w:sz w:val="20"/>
          <w:szCs w:val="20"/>
          <w:lang w:val="en-US"/>
        </w:rPr>
        <w:t>The Li</w:t>
      </w:r>
      <w:r>
        <w:rPr>
          <w:rFonts w:ascii="NexusSansOT, NexusSansOT" w:eastAsia="NexusSansOT, NexusSansOT" w:hAnsi="NexusSansOT, NexusSansOT" w:cs="NexusSansOT, NexusSansOT"/>
          <w:color w:val="000000"/>
          <w:sz w:val="20"/>
          <w:szCs w:val="20"/>
          <w:lang w:val="en-US"/>
        </w:rPr>
        <w:t xml:space="preserve">ssalan assassin combines invisibility and her </w:t>
      </w:r>
      <w:r>
        <w:rPr>
          <w:rFonts w:ascii="NexusSansOT, NexusSansOT" w:eastAsia="NexusSansOT, NexusSansOT" w:hAnsi="NexusSansOT, NexusSansOT" w:cs="NexusSansOT, NexusSansOT"/>
          <w:i/>
          <w:iCs/>
          <w:color w:val="000000"/>
          <w:sz w:val="20"/>
          <w:szCs w:val="20"/>
          <w:lang w:val="en-US"/>
        </w:rPr>
        <w:t xml:space="preserve">darkness </w:t>
      </w:r>
      <w:r>
        <w:rPr>
          <w:rFonts w:ascii="NexusSansOT, NexusSansOT" w:eastAsia="NexusSansOT, NexusSansOT" w:hAnsi="NexusSansOT, NexusSansOT" w:cs="NexusSansOT, NexusSansOT"/>
          <w:color w:val="000000"/>
          <w:sz w:val="20"/>
          <w:szCs w:val="20"/>
          <w:lang w:val="en-US"/>
        </w:rPr>
        <w:t xml:space="preserve">spell-like ability to gain sneak attacks on her foes, drinking healing potions and applying poison to her sword as needed under the cover of invisibility. When her allies arrive, she flanks enemies to </w:t>
      </w:r>
      <w:r>
        <w:rPr>
          <w:rFonts w:ascii="NexusSansOT, NexusSansOT" w:eastAsia="NexusSansOT, NexusSansOT" w:hAnsi="NexusSansOT, NexusSansOT" w:cs="NexusSansOT, NexusSansOT"/>
          <w:color w:val="000000"/>
          <w:sz w:val="20"/>
          <w:szCs w:val="20"/>
          <w:lang w:val="en-US"/>
        </w:rPr>
        <w:t>gain sneak attacks once she runs out of magical means of doing so.</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Morale </w:t>
      </w:r>
      <w:r>
        <w:rPr>
          <w:rFonts w:ascii="NexusSansOT, NexusSansOT" w:eastAsia="NexusSansOT, NexusSansOT" w:hAnsi="NexusSansOT, NexusSansOT" w:cs="NexusSansOT, NexusSansOT"/>
          <w:color w:val="000000"/>
          <w:sz w:val="20"/>
          <w:szCs w:val="20"/>
          <w:lang w:val="en-US"/>
        </w:rPr>
        <w:t>Having never met a foe she couldn’t best and driven by her zeal for Lissala, the Lissalan assassin fights until she is likely too close to death to escape. If reduced to 10 hit point</w:t>
      </w:r>
      <w:r>
        <w:rPr>
          <w:rFonts w:ascii="NexusSansOT, NexusSansOT" w:eastAsia="NexusSansOT, NexusSansOT" w:hAnsi="NexusSansOT, NexusSansOT" w:cs="NexusSansOT, NexusSansOT"/>
          <w:color w:val="000000"/>
          <w:sz w:val="20"/>
          <w:szCs w:val="20"/>
          <w:lang w:val="en-US"/>
        </w:rPr>
        <w:t>s or less, she attempts to flee.</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Str </w:t>
      </w:r>
      <w:r>
        <w:rPr>
          <w:rFonts w:ascii="NexusSansOT, NexusSansOT" w:eastAsia="NexusSansOT, NexusSansOT" w:hAnsi="NexusSansOT, NexusSansOT" w:cs="NexusSansOT, NexusSansOT"/>
          <w:color w:val="000000"/>
          <w:sz w:val="20"/>
          <w:szCs w:val="20"/>
          <w:lang w:val="en-US"/>
        </w:rPr>
        <w:t xml:space="preserve">14, </w:t>
      </w:r>
      <w:r>
        <w:rPr>
          <w:rFonts w:ascii="NexusSansOT, NexusSansOT" w:eastAsia="NexusSansOT, NexusSansOT" w:hAnsi="NexusSansOT, NexusSansOT" w:cs="NexusSansOT, NexusSansOT"/>
          <w:b/>
          <w:bCs/>
          <w:color w:val="000000"/>
          <w:sz w:val="20"/>
          <w:szCs w:val="20"/>
          <w:lang w:val="en-US"/>
        </w:rPr>
        <w:t xml:space="preserve">Dex </w:t>
      </w:r>
      <w:r>
        <w:rPr>
          <w:rFonts w:ascii="NexusSansOT, NexusSansOT" w:eastAsia="NexusSansOT, NexusSansOT" w:hAnsi="NexusSansOT, NexusSansOT" w:cs="NexusSansOT, NexusSansOT"/>
          <w:color w:val="000000"/>
          <w:sz w:val="20"/>
          <w:szCs w:val="20"/>
          <w:lang w:val="en-US"/>
        </w:rPr>
        <w:t xml:space="preserve">18, </w:t>
      </w:r>
      <w:r>
        <w:rPr>
          <w:rFonts w:ascii="NexusSansOT, NexusSansOT" w:eastAsia="NexusSansOT, NexusSansOT" w:hAnsi="NexusSansOT, NexusSansOT" w:cs="NexusSansOT, NexusSansOT"/>
          <w:b/>
          <w:bCs/>
          <w:color w:val="000000"/>
          <w:sz w:val="20"/>
          <w:szCs w:val="20"/>
          <w:lang w:val="en-US"/>
        </w:rPr>
        <w:t xml:space="preserve">Con </w:t>
      </w:r>
      <w:r>
        <w:rPr>
          <w:rFonts w:ascii="NexusSansOT, NexusSansOT" w:eastAsia="NexusSansOT, NexusSansOT" w:hAnsi="NexusSansOT, NexusSansOT" w:cs="NexusSansOT, NexusSansOT"/>
          <w:color w:val="000000"/>
          <w:sz w:val="20"/>
          <w:szCs w:val="20"/>
          <w:lang w:val="en-US"/>
        </w:rPr>
        <w:t xml:space="preserve">13, </w:t>
      </w:r>
      <w:r>
        <w:rPr>
          <w:rFonts w:ascii="NexusSansOT, NexusSansOT" w:eastAsia="NexusSansOT, NexusSansOT" w:hAnsi="NexusSansOT, NexusSansOT" w:cs="NexusSansOT, NexusSansOT"/>
          <w:b/>
          <w:bCs/>
          <w:color w:val="000000"/>
          <w:sz w:val="20"/>
          <w:szCs w:val="20"/>
          <w:lang w:val="en-US"/>
        </w:rPr>
        <w:t xml:space="preserve">Int </w:t>
      </w:r>
      <w:r>
        <w:rPr>
          <w:rFonts w:ascii="NexusSansOT, NexusSansOT" w:eastAsia="NexusSansOT, NexusSansOT" w:hAnsi="NexusSansOT, NexusSansOT" w:cs="NexusSansOT, NexusSansOT"/>
          <w:color w:val="000000"/>
          <w:sz w:val="20"/>
          <w:szCs w:val="20"/>
          <w:lang w:val="en-US"/>
        </w:rPr>
        <w:t xml:space="preserve">14, </w:t>
      </w:r>
      <w:r>
        <w:rPr>
          <w:rFonts w:ascii="NexusSansOT, NexusSansOT" w:eastAsia="NexusSansOT, NexusSansOT" w:hAnsi="NexusSansOT, NexusSansOT" w:cs="NexusSansOT, NexusSansOT"/>
          <w:b/>
          <w:bCs/>
          <w:color w:val="000000"/>
          <w:sz w:val="20"/>
          <w:szCs w:val="20"/>
          <w:lang w:val="en-US"/>
        </w:rPr>
        <w:t xml:space="preserve">Wis </w:t>
      </w:r>
      <w:r>
        <w:rPr>
          <w:rFonts w:ascii="NexusSansOT, NexusSansOT" w:eastAsia="NexusSansOT, NexusSansOT" w:hAnsi="NexusSansOT, NexusSansOT" w:cs="NexusSansOT, NexusSansOT"/>
          <w:color w:val="000000"/>
          <w:sz w:val="20"/>
          <w:szCs w:val="20"/>
          <w:lang w:val="en-US"/>
        </w:rPr>
        <w:t xml:space="preserve">8, </w:t>
      </w:r>
      <w:r>
        <w:rPr>
          <w:rFonts w:ascii="NexusSansOT, NexusSansOT" w:eastAsia="NexusSansOT, NexusSansOT" w:hAnsi="NexusSansOT, NexusSansOT" w:cs="NexusSansOT, NexusSansOT"/>
          <w:b/>
          <w:bCs/>
          <w:color w:val="000000"/>
          <w:sz w:val="20"/>
          <w:szCs w:val="20"/>
          <w:lang w:val="en-US"/>
        </w:rPr>
        <w:t xml:space="preserve">Cha </w:t>
      </w:r>
      <w:r>
        <w:rPr>
          <w:rFonts w:ascii="NexusSansOT, NexusSansOT" w:eastAsia="NexusSansOT, NexusSansOT" w:hAnsi="NexusSansOT, NexusSansOT" w:cs="NexusSansOT, NexusSansOT"/>
          <w:color w:val="000000"/>
          <w:sz w:val="20"/>
          <w:szCs w:val="20"/>
          <w:lang w:val="en-US"/>
        </w:rPr>
        <w:t>8</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Base Atk </w:t>
      </w:r>
      <w:r>
        <w:rPr>
          <w:rFonts w:ascii="NexusSansOT, NexusSansOT" w:eastAsia="NexusSansOT, NexusSansOT" w:hAnsi="NexusSansOT, NexusSansOT" w:cs="NexusSansOT, NexusSansOT"/>
          <w:color w:val="000000"/>
          <w:sz w:val="20"/>
          <w:szCs w:val="20"/>
          <w:lang w:val="en-US"/>
        </w:rPr>
        <w:t xml:space="preserve">+3; </w:t>
      </w:r>
      <w:r>
        <w:rPr>
          <w:rFonts w:ascii="NexusSansOT, NexusSansOT" w:eastAsia="NexusSansOT, NexusSansOT" w:hAnsi="NexusSansOT, NexusSansOT" w:cs="NexusSansOT, NexusSansOT"/>
          <w:b/>
          <w:bCs/>
          <w:color w:val="000000"/>
          <w:sz w:val="20"/>
          <w:szCs w:val="20"/>
          <w:lang w:val="en-US"/>
        </w:rPr>
        <w:t xml:space="preserve">CMB </w:t>
      </w:r>
      <w:r>
        <w:rPr>
          <w:rFonts w:ascii="NexusSansOT, NexusSansOT" w:eastAsia="NexusSansOT, NexusSansOT" w:hAnsi="NexusSansOT, NexusSansOT" w:cs="NexusSansOT, NexusSansOT"/>
          <w:color w:val="000000"/>
          <w:sz w:val="20"/>
          <w:szCs w:val="20"/>
          <w:lang w:val="en-US"/>
        </w:rPr>
        <w:t xml:space="preserve">+5; </w:t>
      </w:r>
      <w:r>
        <w:rPr>
          <w:rFonts w:ascii="NexusSansOT, NexusSansOT" w:eastAsia="NexusSansOT, NexusSansOT" w:hAnsi="NexusSansOT, NexusSansOT" w:cs="NexusSansOT, NexusSansOT"/>
          <w:b/>
          <w:bCs/>
          <w:color w:val="000000"/>
          <w:sz w:val="20"/>
          <w:szCs w:val="20"/>
          <w:lang w:val="en-US"/>
        </w:rPr>
        <w:t xml:space="preserve">CMD </w:t>
      </w:r>
      <w:r>
        <w:rPr>
          <w:rFonts w:ascii="NexusSansOT, NexusSansOT" w:eastAsia="NexusSansOT, NexusSansOT" w:hAnsi="NexusSansOT, NexusSansOT" w:cs="NexusSansOT, NexusSansOT"/>
          <w:color w:val="000000"/>
          <w:sz w:val="20"/>
          <w:szCs w:val="20"/>
          <w:lang w:val="en-US"/>
        </w:rPr>
        <w:t>20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Feats </w:t>
      </w:r>
      <w:r>
        <w:rPr>
          <w:rFonts w:ascii="NexusSansOT, NexusSansOT" w:eastAsia="NexusSansOT, NexusSansOT" w:hAnsi="NexusSansOT, NexusSansOT" w:cs="NexusSansOT, NexusSansOT"/>
          <w:color w:val="000000"/>
          <w:sz w:val="20"/>
          <w:szCs w:val="20"/>
          <w:lang w:val="en-US"/>
        </w:rPr>
        <w:t>Dodge, Mobility, Spring Attack, Toughness, Weapon Finesse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Skills </w:t>
      </w:r>
      <w:r>
        <w:rPr>
          <w:rFonts w:ascii="NexusSansOT, NexusSansOT" w:eastAsia="NexusSansOT, NexusSansOT" w:hAnsi="NexusSansOT, NexusSansOT" w:cs="NexusSansOT, NexusSansOT"/>
          <w:color w:val="000000"/>
          <w:sz w:val="20"/>
          <w:szCs w:val="20"/>
          <w:lang w:val="en-US"/>
        </w:rPr>
        <w:t xml:space="preserve">Acrobatics +12, Bluff +9, Climb +7, Craft (alchemy) +6, Diplomacy </w:t>
      </w:r>
      <w:r>
        <w:rPr>
          <w:rFonts w:ascii="NexusSansOT, NexusSansOT" w:eastAsia="NexusSansOT, NexusSansOT" w:hAnsi="NexusSansOT, NexusSansOT" w:cs="NexusSansOT, NexusSansOT"/>
          <w:color w:val="000000"/>
          <w:sz w:val="20"/>
          <w:szCs w:val="20"/>
          <w:lang w:val="en-US"/>
        </w:rPr>
        <w:t xml:space="preserve">+5, Disable Device +9, Disguise +4, Escape Artist +9, Knowledge (local) +8, Knowledge (planes) +3, Perception +8, Sleight of Hand +10, Stealth +14, Survival +1, Swim +7, Use Magic Device +8; </w:t>
      </w:r>
      <w:r>
        <w:rPr>
          <w:rFonts w:ascii="NexusSansOT, NexusSansOT" w:eastAsia="NexusSansOT, NexusSansOT" w:hAnsi="NexusSansOT, NexusSansOT" w:cs="NexusSansOT, NexusSansOT"/>
          <w:b/>
          <w:bCs/>
          <w:color w:val="000000"/>
          <w:sz w:val="20"/>
          <w:szCs w:val="20"/>
          <w:lang w:val="en-US"/>
        </w:rPr>
        <w:t xml:space="preserve">Racial Modifiers </w:t>
      </w:r>
      <w:r>
        <w:rPr>
          <w:rFonts w:ascii="NexusSansOT, NexusSansOT" w:eastAsia="NexusSansOT, NexusSansOT" w:hAnsi="NexusSansOT, NexusSansOT" w:cs="NexusSansOT, NexusSansOT"/>
          <w:color w:val="000000"/>
          <w:sz w:val="20"/>
          <w:szCs w:val="20"/>
          <w:lang w:val="en-US"/>
        </w:rPr>
        <w:t xml:space="preserve">+2 Bluff, +2 Stealth </w:t>
      </w:r>
      <w:r>
        <w:rPr>
          <w:rFonts w:ascii="NexusSansOT, NexusSansOT" w:eastAsia="NexusSansOT, NexusSansOT" w:hAnsi="NexusSansOT, NexusSansOT" w:cs="NexusSansOT, NexusSansOT"/>
          <w:b/>
          <w:bCs/>
          <w:color w:val="000000"/>
          <w:sz w:val="20"/>
          <w:szCs w:val="20"/>
          <w:lang w:val="en-US"/>
        </w:rPr>
        <w:t xml:space="preserve">Languages </w:t>
      </w:r>
      <w:r>
        <w:rPr>
          <w:rFonts w:ascii="NexusSansOT, NexusSansOT" w:eastAsia="NexusSansOT, NexusSansOT" w:hAnsi="NexusSansOT, NexusSansOT" w:cs="NexusSansOT, NexusSansOT"/>
          <w:color w:val="000000"/>
          <w:sz w:val="20"/>
          <w:szCs w:val="20"/>
          <w:lang w:val="en-US"/>
        </w:rPr>
        <w:t xml:space="preserve">Abyssal, Common, </w:t>
      </w:r>
      <w:r>
        <w:rPr>
          <w:rFonts w:ascii="NexusSansOT, NexusSansOT" w:eastAsia="NexusSansOT, NexusSansOT" w:hAnsi="NexusSansOT, NexusSansOT" w:cs="NexusSansOT, NexusSansOT"/>
          <w:color w:val="000000"/>
          <w:sz w:val="20"/>
          <w:szCs w:val="20"/>
          <w:lang w:val="en-US"/>
        </w:rPr>
        <w:t xml:space="preserve">Infernal </w:t>
      </w:r>
      <w:r>
        <w:rPr>
          <w:rFonts w:ascii="NexusSansOT, NexusSansOT" w:eastAsia="NexusSansOT, NexusSansOT" w:hAnsi="NexusSansOT, NexusSansOT" w:cs="NexusSansOT, NexusSansOT"/>
          <w:b/>
          <w:bCs/>
          <w:color w:val="000000"/>
          <w:sz w:val="20"/>
          <w:szCs w:val="20"/>
          <w:lang w:val="en-US"/>
        </w:rPr>
        <w:t xml:space="preserve">SQ </w:t>
      </w:r>
      <w:r>
        <w:rPr>
          <w:rFonts w:ascii="NexusSansOT, NexusSansOT" w:eastAsia="NexusSansOT, NexusSansOT" w:hAnsi="NexusSansOT, NexusSansOT" w:cs="NexusSansOT, NexusSansOT"/>
          <w:color w:val="000000"/>
          <w:sz w:val="20"/>
          <w:szCs w:val="20"/>
          <w:lang w:val="en-US"/>
        </w:rPr>
        <w:t>poison use, rogue talents (combat trick, finesse rogue), trapfinding +2</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Combat Gear </w:t>
      </w:r>
      <w:r>
        <w:rPr>
          <w:rFonts w:ascii="NexusSansOT, NexusSansOT" w:eastAsia="NexusSansOT, NexusSansOT" w:hAnsi="NexusSansOT, NexusSansOT" w:cs="NexusSansOT, NexusSansOT"/>
          <w:i/>
          <w:iCs/>
          <w:color w:val="000000"/>
          <w:sz w:val="20"/>
          <w:szCs w:val="20"/>
          <w:lang w:val="en-US"/>
        </w:rPr>
        <w:t>potion of blur</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potion of cure moderate wounds</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i/>
          <w:iCs/>
          <w:color w:val="000000"/>
          <w:sz w:val="20"/>
          <w:szCs w:val="20"/>
          <w:lang w:val="en-US"/>
        </w:rPr>
        <w:t xml:space="preserve">potions of invisibility </w:t>
      </w:r>
      <w:r>
        <w:rPr>
          <w:rFonts w:ascii="NexusSansOT, NexusSansOT" w:eastAsia="NexusSansOT, NexusSansOT" w:hAnsi="NexusSansOT, NexusSansOT" w:cs="NexusSansOT, NexusSansOT"/>
          <w:color w:val="000000"/>
          <w:sz w:val="20"/>
          <w:szCs w:val="20"/>
          <w:lang w:val="en-US"/>
        </w:rPr>
        <w:t xml:space="preserve">(2), </w:t>
      </w:r>
      <w:r>
        <w:rPr>
          <w:rFonts w:ascii="NexusSansOT, NexusSansOT" w:eastAsia="NexusSansOT, NexusSansOT" w:hAnsi="NexusSansOT, NexusSansOT" w:cs="NexusSansOT, NexusSansOT"/>
          <w:i/>
          <w:iCs/>
          <w:color w:val="000000"/>
          <w:sz w:val="20"/>
          <w:szCs w:val="20"/>
          <w:lang w:val="en-US"/>
        </w:rPr>
        <w:t>potion of protection from good</w:t>
      </w:r>
      <w:r>
        <w:rPr>
          <w:rFonts w:ascii="NexusSansOT, NexusSansOT" w:eastAsia="NexusSansOT, NexusSansOT" w:hAnsi="NexusSansOT, NexusSansOT" w:cs="NexusSansOT, NexusSansOT"/>
          <w:color w:val="000000"/>
          <w:sz w:val="20"/>
          <w:szCs w:val="20"/>
          <w:lang w:val="en-US"/>
        </w:rPr>
        <w:t xml:space="preserve">, large scorpion venom (2 doses), tanglefoot bag; </w:t>
      </w:r>
      <w:r>
        <w:rPr>
          <w:rFonts w:ascii="NexusSansOT, NexusSansOT" w:eastAsia="NexusSansOT, NexusSansOT" w:hAnsi="NexusSansOT, NexusSansOT" w:cs="NexusSansOT, NexusSansOT"/>
          <w:b/>
          <w:bCs/>
          <w:color w:val="000000"/>
          <w:sz w:val="20"/>
          <w:szCs w:val="20"/>
          <w:lang w:val="en-US"/>
        </w:rPr>
        <w:t xml:space="preserve">Other Gear </w:t>
      </w:r>
      <w:r>
        <w:rPr>
          <w:rFonts w:ascii="NexusSansOT, NexusSansOT" w:eastAsia="NexusSansOT, NexusSansOT" w:hAnsi="NexusSansOT, NexusSansOT" w:cs="NexusSansOT, NexusSansOT"/>
          <w:i/>
          <w:iCs/>
          <w:color w:val="000000"/>
          <w:sz w:val="20"/>
          <w:szCs w:val="20"/>
          <w:lang w:val="en-US"/>
        </w:rPr>
        <w:t>+1 chain shirt</w:t>
      </w:r>
      <w:r>
        <w:rPr>
          <w:rFonts w:ascii="NexusSansOT, NexusSansOT" w:eastAsia="NexusSansOT, NexusSansOT" w:hAnsi="NexusSansOT, NexusSansOT" w:cs="NexusSansOT, NexusSansOT"/>
          <w:color w:val="000000"/>
          <w:sz w:val="20"/>
          <w:szCs w:val="20"/>
          <w:lang w:val="en-US"/>
        </w:rPr>
        <w:t xml:space="preserve">, masterwork short sword, </w:t>
      </w:r>
      <w:r>
        <w:rPr>
          <w:rFonts w:ascii="NexusSansOT, NexusSansOT" w:eastAsia="NexusSansOT, NexusSansOT" w:hAnsi="NexusSansOT, NexusSansOT" w:cs="NexusSansOT, NexusSansOT"/>
          <w:i/>
          <w:iCs/>
          <w:color w:val="000000"/>
          <w:sz w:val="20"/>
          <w:szCs w:val="20"/>
          <w:lang w:val="en-US"/>
        </w:rPr>
        <w:t>cloak of resistance +1</w:t>
      </w:r>
      <w:r>
        <w:rPr>
          <w:rFonts w:ascii="NexusSansOT, NexusSansOT" w:eastAsia="NexusSansOT, NexusSansOT" w:hAnsi="NexusSansOT, NexusSansOT" w:cs="NexusSansOT, NexusSansOT"/>
          <w:color w:val="000000"/>
          <w:sz w:val="20"/>
          <w:szCs w:val="20"/>
          <w:lang w:val="en-US"/>
        </w:rPr>
        <w:t>,</w:t>
      </w: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C61111">
      <w:pPr>
        <w:pStyle w:val="Standard"/>
        <w:autoSpaceDE w:val="0"/>
        <w:rPr>
          <w:rFonts w:ascii="NexusSansOT, NexusSansOT" w:eastAsia="NexusSansOT, NexusSansOT" w:hAnsi="NexusSansOT, NexusSansOT" w:cs="NexusSansOT, NexusSansOT"/>
          <w:b/>
          <w:bCs/>
          <w:color w:val="000000"/>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lastRenderedPageBreak/>
        <w:t>LEMURE CR 1 (2)</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LE Medium outsider (devil, evil, extraplanar, lawful)</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+0; Senses darkvision 60 ft., see in darkness; Perception +0</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AC</w:t>
      </w:r>
      <w:r>
        <w:rPr>
          <w:rFonts w:ascii="NexusSansOT, NexusSansOT" w:eastAsia="NexusSansOT, NexusSansOT" w:hAnsi="NexusSansOT, NexusSansOT" w:cs="NexusSansOT, NexusSansOT"/>
          <w:color w:val="000000"/>
          <w:sz w:val="20"/>
          <w:szCs w:val="20"/>
          <w:lang w:val="en-US"/>
        </w:rPr>
        <w:t xml:space="preserve"> 14, touch </w:t>
      </w:r>
      <w:r>
        <w:rPr>
          <w:rFonts w:ascii="NexusSansOT, NexusSansOT" w:eastAsia="NexusSansOT, NexusSansOT" w:hAnsi="NexusSansOT, NexusSansOT" w:cs="NexusSansOT, NexusSansOT"/>
          <w:color w:val="000000"/>
          <w:sz w:val="20"/>
          <w:szCs w:val="20"/>
          <w:lang w:val="en-US"/>
        </w:rPr>
        <w:t>10, flat-footed 14 (+4 natural)</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hp</w:t>
      </w:r>
      <w:r>
        <w:rPr>
          <w:rFonts w:ascii="NexusSansOT, NexusSansOT" w:eastAsia="NexusSansOT, NexusSansOT" w:hAnsi="NexusSansOT, NexusSansOT" w:cs="NexusSansOT, NexusSansOT"/>
          <w:color w:val="000000"/>
          <w:sz w:val="20"/>
          <w:szCs w:val="20"/>
          <w:lang w:val="en-US"/>
        </w:rPr>
        <w:t xml:space="preserve"> 13 (2d10+2)</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Fort +4, Ref +3, Will +0</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DR 5/</w:t>
      </w:r>
      <w:r>
        <w:rPr>
          <w:rFonts w:ascii="NexusSansOT, NexusSansOT" w:eastAsia="NexusSansOT, NexusSansOT" w:hAnsi="NexusSansOT, NexusSansOT" w:cs="NexusSansOT, NexusSansOT"/>
          <w:color w:val="000000"/>
          <w:sz w:val="20"/>
          <w:szCs w:val="20"/>
          <w:lang w:val="en-US"/>
        </w:rPr>
        <w:t>good or silver</w:t>
      </w:r>
      <w:r>
        <w:rPr>
          <w:rFonts w:ascii="NexusSansOT, NexusSansOT" w:eastAsia="NexusSansOT, NexusSansOT" w:hAnsi="NexusSansOT, NexusSansOT" w:cs="NexusSansOT, NexusSansOT"/>
          <w:b/>
          <w:bCs/>
          <w:color w:val="000000"/>
          <w:sz w:val="20"/>
          <w:szCs w:val="20"/>
          <w:lang w:val="en-US"/>
        </w:rPr>
        <w:t>;</w:t>
      </w:r>
      <w:r>
        <w:rPr>
          <w:rFonts w:ascii="NexusSansOT, NexusSansOT" w:eastAsia="NexusSansOT, NexusSansOT" w:hAnsi="NexusSansOT, NexusSansOT" w:cs="NexusSansOT, NexusSansOT"/>
          <w:color w:val="000000"/>
          <w:sz w:val="20"/>
          <w:szCs w:val="20"/>
          <w:lang w:val="en-US"/>
        </w:rPr>
        <w:t xml:space="preserve"> </w:t>
      </w:r>
      <w:r>
        <w:rPr>
          <w:rFonts w:ascii="NexusSansOT, NexusSansOT" w:eastAsia="NexusSansOT, NexusSansOT" w:hAnsi="NexusSansOT, NexusSansOT" w:cs="NexusSansOT, NexusSansOT"/>
          <w:b/>
          <w:bCs/>
          <w:color w:val="000000"/>
          <w:sz w:val="20"/>
          <w:szCs w:val="20"/>
          <w:lang w:val="en-US"/>
        </w:rPr>
        <w:t>Immune</w:t>
      </w:r>
      <w:r>
        <w:rPr>
          <w:rFonts w:ascii="NexusSansOT, NexusSansOT" w:eastAsia="NexusSansOT, NexusSansOT" w:hAnsi="NexusSansOT, NexusSansOT" w:cs="NexusSansOT, NexusSansOT"/>
          <w:color w:val="000000"/>
          <w:sz w:val="20"/>
          <w:szCs w:val="20"/>
          <w:lang w:val="en-US"/>
        </w:rPr>
        <w:t xml:space="preserve"> fire, mind-affecting effects, poison; </w:t>
      </w:r>
      <w:r>
        <w:rPr>
          <w:rFonts w:ascii="NexusSansOT, NexusSansOT" w:eastAsia="NexusSansOT, NexusSansOT" w:hAnsi="NexusSansOT, NexusSansOT" w:cs="NexusSansOT, NexusSansOT"/>
          <w:b/>
          <w:bCs/>
          <w:color w:val="000000"/>
          <w:sz w:val="20"/>
          <w:szCs w:val="20"/>
          <w:lang w:val="en-US"/>
        </w:rPr>
        <w:t>Resist</w:t>
      </w:r>
      <w:r>
        <w:rPr>
          <w:rFonts w:ascii="NexusSansOT, NexusSansOT" w:eastAsia="NexusSansOT, NexusSansOT" w:hAnsi="NexusSansOT, NexusSansOT" w:cs="NexusSansOT, NexusSansOT"/>
          <w:color w:val="000000"/>
          <w:sz w:val="20"/>
          <w:szCs w:val="20"/>
          <w:lang w:val="en-US"/>
        </w:rPr>
        <w:t xml:space="preserve"> acid 10, cold 10</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OFFENSE</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Speed 20 ft.</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Melee 2 claws +2 (1d4)</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Str 11, Dex 10, Con 12, Int —, Wis 11</w:t>
      </w:r>
      <w:r>
        <w:rPr>
          <w:rFonts w:ascii="NexusSansOT, NexusSansOT" w:eastAsia="NexusSansOT, NexusSansOT" w:hAnsi="NexusSansOT, NexusSansOT" w:cs="NexusSansOT, NexusSansOT"/>
          <w:color w:val="000000"/>
          <w:sz w:val="20"/>
          <w:szCs w:val="20"/>
          <w:lang w:val="en-US"/>
        </w:rPr>
        <w:t>, Cha 5</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Base Atk +2; CMB +2; CMD 12</w:t>
      </w:r>
    </w:p>
    <w:p w:rsidR="00C61111" w:rsidRDefault="00C61111">
      <w:pPr>
        <w:pStyle w:val="Standard"/>
        <w:autoSpaceDE w:val="0"/>
        <w:rPr>
          <w:sz w:val="20"/>
          <w:szCs w:val="20"/>
          <w:lang w:val="en-US"/>
        </w:rPr>
      </w:pPr>
    </w:p>
    <w:p w:rsidR="00C61111" w:rsidRDefault="00C61111">
      <w:pPr>
        <w:pStyle w:val="Standard"/>
        <w:autoSpaceDE w:val="0"/>
        <w:rPr>
          <w:b/>
          <w:bCs/>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YETH HOUND CR 3 (2 later 3)</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NE Medium outsider (evil, extraplanar)</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Init </w:t>
      </w:r>
      <w:r>
        <w:rPr>
          <w:rFonts w:ascii="NexusSansOT, NexusSansOT" w:eastAsia="NexusSansOT, NexusSansOT" w:hAnsi="NexusSansOT, NexusSansOT" w:cs="NexusSansOT, NexusSansOT"/>
          <w:color w:val="000000"/>
          <w:sz w:val="20"/>
          <w:szCs w:val="20"/>
          <w:lang w:val="en-US"/>
        </w:rPr>
        <w:t>+6; Senses darkvision 60 ft., scent; Perception +9</w:t>
      </w:r>
    </w:p>
    <w:p w:rsidR="00C61111" w:rsidRDefault="00C61111">
      <w:pPr>
        <w:pStyle w:val="Standard"/>
        <w:autoSpaceDE w:val="0"/>
        <w:rPr>
          <w:b/>
          <w:bCs/>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DEFENSE</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AC</w:t>
      </w:r>
      <w:r>
        <w:rPr>
          <w:rFonts w:ascii="NexusSansOT, NexusSansOT" w:eastAsia="NexusSansOT, NexusSansOT" w:hAnsi="NexusSansOT, NexusSansOT" w:cs="NexusSansOT, NexusSansOT"/>
          <w:color w:val="000000"/>
          <w:sz w:val="20"/>
          <w:szCs w:val="20"/>
          <w:lang w:val="en-US"/>
        </w:rPr>
        <w:t xml:space="preserve"> 15, touch 12, flat-footed 13 (+2 Dex, +3 natural)</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hp </w:t>
      </w:r>
      <w:r>
        <w:rPr>
          <w:rFonts w:ascii="NexusSansOT, NexusSansOT" w:eastAsia="NexusSansOT, NexusSansOT" w:hAnsi="NexusSansOT, NexusSansOT" w:cs="NexusSansOT, NexusSansOT"/>
          <w:color w:val="000000"/>
          <w:sz w:val="20"/>
          <w:szCs w:val="20"/>
          <w:lang w:val="en-US"/>
        </w:rPr>
        <w:t>30 (4d10+8)</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Fort +3, Ref +6, </w:t>
      </w:r>
      <w:r>
        <w:rPr>
          <w:rFonts w:ascii="NexusSansOT, NexusSansOT" w:eastAsia="NexusSansOT, NexusSansOT" w:hAnsi="NexusSansOT, NexusSansOT" w:cs="NexusSansOT, NexusSansOT"/>
          <w:color w:val="000000"/>
          <w:sz w:val="20"/>
          <w:szCs w:val="20"/>
          <w:lang w:val="en-US"/>
        </w:rPr>
        <w:t>Will +6</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DR 5/silver</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OFFENSE</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Speed 40 ft., fly 60 ft. (good)</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Melee bite</w:t>
      </w:r>
      <w:r>
        <w:rPr>
          <w:rFonts w:ascii="NexusSansOT, NexusSansOT" w:eastAsia="NexusSansOT, NexusSansOT" w:hAnsi="NexusSansOT, NexusSansOT" w:cs="NexusSansOT, NexusSansOT"/>
          <w:color w:val="000000"/>
          <w:sz w:val="20"/>
          <w:szCs w:val="20"/>
          <w:lang w:val="en-US"/>
        </w:rPr>
        <w:t xml:space="preserve"> +7 (2d6+4 plus sinister bite and trip)</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Special Attacks bay</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STATISTICS</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Str 17, Dex 15, Con 15, Int 6, Wis 14, Cha 10</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Base Atk +4; CMB +7; CMD 19 (23 vs. trip)</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 xml:space="preserve">Feats Improved </w:t>
      </w:r>
      <w:r>
        <w:rPr>
          <w:rFonts w:ascii="NexusSansOT, NexusSansOT" w:eastAsia="NexusSansOT, NexusSansOT" w:hAnsi="NexusSansOT, NexusSansOT" w:cs="NexusSansOT, NexusSansOT"/>
          <w:color w:val="000000"/>
          <w:sz w:val="20"/>
          <w:szCs w:val="20"/>
          <w:lang w:val="en-US"/>
        </w:rPr>
        <w:t>Initiative, Skill Focus (Fly)</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Skills Fly +16, Perception +9, Stealth +9, Survival +9</w:t>
      </w:r>
    </w:p>
    <w:p w:rsidR="00C61111" w:rsidRDefault="00AC1B46">
      <w:pPr>
        <w:pStyle w:val="Standard"/>
        <w:autoSpaceDE w:val="0"/>
      </w:pPr>
      <w:r>
        <w:rPr>
          <w:rFonts w:ascii="NexusSansOT, NexusSansOT" w:eastAsia="NexusSansOT, NexusSansOT" w:hAnsi="NexusSansOT, NexusSansOT" w:cs="NexusSansOT, NexusSansOT"/>
          <w:color w:val="000000"/>
          <w:sz w:val="20"/>
          <w:szCs w:val="20"/>
          <w:lang w:val="en-US"/>
        </w:rPr>
        <w:t>Languages Abyssal or Infernal (cannot speak)</w:t>
      </w:r>
    </w:p>
    <w:p w:rsidR="00C61111" w:rsidRDefault="00C61111">
      <w:pPr>
        <w:pStyle w:val="Standard"/>
        <w:autoSpaceDE w:val="0"/>
        <w:rPr>
          <w:sz w:val="20"/>
          <w:szCs w:val="20"/>
          <w:lang w:val="en-US"/>
        </w:rPr>
      </w:pP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SPECIAL ABILITIES</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Bay (Su)</w:t>
      </w:r>
      <w:r>
        <w:rPr>
          <w:rFonts w:ascii="NexusSansOT, NexusSansOT" w:eastAsia="NexusSansOT, NexusSansOT" w:hAnsi="NexusSansOT, NexusSansOT" w:cs="NexusSansOT, NexusSansOT"/>
          <w:color w:val="000000"/>
          <w:sz w:val="20"/>
          <w:szCs w:val="20"/>
          <w:lang w:val="en-US"/>
        </w:rPr>
        <w:t xml:space="preserve"> When a yeth hound howls or barks, all creatures except other evil outsiders within a 300-foot spre</w:t>
      </w:r>
      <w:r>
        <w:rPr>
          <w:rFonts w:ascii="NexusSansOT, NexusSansOT" w:eastAsia="NexusSansOT, NexusSansOT" w:hAnsi="NexusSansOT, NexusSansOT" w:cs="NexusSansOT, NexusSansOT"/>
          <w:color w:val="000000"/>
          <w:sz w:val="20"/>
          <w:szCs w:val="20"/>
          <w:lang w:val="en-US"/>
        </w:rPr>
        <w:t xml:space="preserve">ad must succeed on a </w:t>
      </w:r>
      <w:r>
        <w:rPr>
          <w:rFonts w:ascii="NexusSansOT, NexusSansOT" w:eastAsia="NexusSansOT, NexusSansOT" w:hAnsi="NexusSansOT, NexusSansOT" w:cs="NexusSansOT, NexusSansOT"/>
          <w:b/>
          <w:bCs/>
          <w:color w:val="000000"/>
          <w:sz w:val="20"/>
          <w:szCs w:val="20"/>
          <w:lang w:val="en-US"/>
        </w:rPr>
        <w:t>DC 12</w:t>
      </w:r>
      <w:r>
        <w:rPr>
          <w:rFonts w:ascii="NexusSansOT, NexusSansOT" w:eastAsia="NexusSansOT, NexusSansOT" w:hAnsi="NexusSansOT, NexusSansOT" w:cs="NexusSansOT, NexusSansOT"/>
          <w:color w:val="000000"/>
          <w:sz w:val="20"/>
          <w:szCs w:val="20"/>
          <w:lang w:val="en-US"/>
        </w:rPr>
        <w:t xml:space="preserve"> Will save or become panicked for </w:t>
      </w:r>
      <w:r>
        <w:rPr>
          <w:rFonts w:ascii="NexusSansOT, NexusSansOT" w:eastAsia="NexusSansOT, NexusSansOT" w:hAnsi="NexusSansOT, NexusSansOT" w:cs="NexusSansOT, NexusSansOT"/>
          <w:b/>
          <w:bCs/>
          <w:color w:val="000000"/>
          <w:sz w:val="20"/>
          <w:szCs w:val="20"/>
          <w:lang w:val="en-US"/>
        </w:rPr>
        <w:t>2d4</w:t>
      </w:r>
      <w:r>
        <w:rPr>
          <w:rFonts w:ascii="NexusSansOT, NexusSansOT" w:eastAsia="NexusSansOT, NexusSansOT" w:hAnsi="NexusSansOT, NexusSansOT" w:cs="NexusSansOT, NexusSansOT"/>
          <w:color w:val="000000"/>
          <w:sz w:val="20"/>
          <w:szCs w:val="20"/>
          <w:lang w:val="en-US"/>
        </w:rPr>
        <w:t xml:space="preserve"> rounds. This is a sonic mind-affecting fear effect. Whether or not the save is successful, an affected creature is immune to the same hound's bay for 24 hours. The save DC is Charisma-based.</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F</w:t>
      </w:r>
      <w:r>
        <w:rPr>
          <w:rFonts w:ascii="NexusSansOT, NexusSansOT" w:eastAsia="NexusSansOT, NexusSansOT" w:hAnsi="NexusSansOT, NexusSansOT" w:cs="NexusSansOT, NexusSansOT"/>
          <w:b/>
          <w:bCs/>
          <w:color w:val="000000"/>
          <w:sz w:val="20"/>
          <w:szCs w:val="20"/>
          <w:lang w:val="en-US"/>
        </w:rPr>
        <w:t xml:space="preserve">light (Su) </w:t>
      </w:r>
      <w:r>
        <w:rPr>
          <w:rFonts w:ascii="NexusSansOT, NexusSansOT" w:eastAsia="NexusSansOT, NexusSansOT" w:hAnsi="NexusSansOT, NexusSansOT" w:cs="NexusSansOT, NexusSansOT"/>
          <w:color w:val="000000"/>
          <w:sz w:val="20"/>
          <w:szCs w:val="20"/>
          <w:lang w:val="en-US"/>
        </w:rPr>
        <w:t>A yeth hound can cease or resume its flight as a free action.</w:t>
      </w:r>
    </w:p>
    <w:p w:rsidR="00C61111" w:rsidRDefault="00AC1B46">
      <w:pPr>
        <w:pStyle w:val="Standard"/>
        <w:autoSpaceDE w:val="0"/>
      </w:pPr>
      <w:r>
        <w:rPr>
          <w:rFonts w:ascii="NexusSansOT, NexusSansOT" w:eastAsia="NexusSansOT, NexusSansOT" w:hAnsi="NexusSansOT, NexusSansOT" w:cs="NexusSansOT, NexusSansOT"/>
          <w:b/>
          <w:bCs/>
          <w:color w:val="000000"/>
          <w:sz w:val="20"/>
          <w:szCs w:val="20"/>
          <w:lang w:val="en-US"/>
        </w:rPr>
        <w:t xml:space="preserve">Sinister Bite (Su) </w:t>
      </w:r>
      <w:r>
        <w:rPr>
          <w:rFonts w:ascii="NexusSansOT, NexusSansOT" w:eastAsia="NexusSansOT, NexusSansOT" w:hAnsi="NexusSansOT, NexusSansOT" w:cs="NexusSansOT, NexusSansOT"/>
          <w:color w:val="000000"/>
          <w:sz w:val="20"/>
          <w:szCs w:val="20"/>
          <w:lang w:val="en-US"/>
        </w:rPr>
        <w:t>A yeth hound's bite is treated as evil-aligned for the purpose of overcoming damage reduction. In addition, a good-aligned creature bitten by a yeth hound must make</w:t>
      </w:r>
      <w:r>
        <w:rPr>
          <w:rFonts w:ascii="NexusSansOT, NexusSansOT" w:eastAsia="NexusSansOT, NexusSansOT" w:hAnsi="NexusSansOT, NexusSansOT" w:cs="NexusSansOT, NexusSansOT"/>
          <w:color w:val="000000"/>
          <w:sz w:val="20"/>
          <w:szCs w:val="20"/>
          <w:lang w:val="en-US"/>
        </w:rPr>
        <w:t xml:space="preserve"> a </w:t>
      </w:r>
      <w:r>
        <w:rPr>
          <w:rFonts w:ascii="NexusSansOT, NexusSansOT" w:eastAsia="NexusSansOT, NexusSansOT" w:hAnsi="NexusSansOT, NexusSansOT" w:cs="NexusSansOT, NexusSansOT"/>
          <w:b/>
          <w:bCs/>
          <w:color w:val="000000"/>
          <w:sz w:val="20"/>
          <w:szCs w:val="20"/>
          <w:lang w:val="en-US"/>
        </w:rPr>
        <w:t xml:space="preserve">DC 14 Will </w:t>
      </w:r>
      <w:r>
        <w:rPr>
          <w:rFonts w:ascii="NexusSansOT, NexusSansOT" w:eastAsia="NexusSansOT, NexusSansOT" w:hAnsi="NexusSansOT, NexusSansOT" w:cs="NexusSansOT, NexusSansOT"/>
          <w:color w:val="000000"/>
          <w:sz w:val="20"/>
          <w:szCs w:val="20"/>
          <w:lang w:val="en-US"/>
        </w:rPr>
        <w:t>save or be shaken for 1 round. If the victim is already suffering from a fear effect (such as the hound's bay attack), the victim is instead completely overcome with fear and can do nothing but cower for 1 round. This is a mind-affecting fear</w:t>
      </w:r>
      <w:r>
        <w:rPr>
          <w:rFonts w:ascii="NexusSansOT, NexusSansOT" w:eastAsia="NexusSansOT, NexusSansOT" w:hAnsi="NexusSansOT, NexusSansOT" w:cs="NexusSansOT, NexusSansOT"/>
          <w:color w:val="000000"/>
          <w:sz w:val="20"/>
          <w:szCs w:val="20"/>
          <w:lang w:val="en-US"/>
        </w:rPr>
        <w:t xml:space="preserve"> effect. The save DC is Constitution-based.</w:t>
      </w:r>
    </w:p>
    <w:sectPr w:rsidR="00C61111">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1B46" w:rsidRDefault="00AC1B46">
      <w:r>
        <w:separator/>
      </w:r>
    </w:p>
  </w:endnote>
  <w:endnote w:type="continuationSeparator" w:id="0">
    <w:p w:rsidR="00AC1B46" w:rsidRDefault="00AC1B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NexusSansOT, NexusSansOT">
    <w:altName w:val="Arial"/>
    <w:charset w:val="00"/>
    <w:family w:val="swiss"/>
    <w:pitch w:val="default"/>
  </w:font>
  <w:font w:name="Segoe UI">
    <w:panose1 w:val="020B0502040204020203"/>
    <w:charset w:val="00"/>
    <w:family w:val="swiss"/>
    <w:pitch w:val="variable"/>
    <w:sig w:usb0="E4002EFF" w:usb1="C000E47F" w:usb2="00000009" w:usb3="00000000" w:csb0="000001FF" w:csb1="00000000"/>
  </w:font>
  <w:font w:name="NexusSerifOT, NexusSerifOT">
    <w:altName w:val="Times New Roman"/>
    <w:charset w:val="00"/>
    <w:family w:val="roman"/>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1B46" w:rsidRDefault="00AC1B46">
      <w:r>
        <w:rPr>
          <w:color w:val="000000"/>
        </w:rPr>
        <w:separator/>
      </w:r>
    </w:p>
  </w:footnote>
  <w:footnote w:type="continuationSeparator" w:id="0">
    <w:p w:rsidR="00AC1B46" w:rsidRDefault="00AC1B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C61111"/>
    <w:rsid w:val="00743F24"/>
    <w:rsid w:val="00AC1B46"/>
    <w:rsid w:val="00C6111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85E10A-7195-4004-B46C-F07571164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nl-NL"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basedOn w:val="Standard"/>
    <w:pPr>
      <w:autoSpaceDE w:val="0"/>
    </w:pPr>
    <w:rPr>
      <w:rFonts w:ascii="NexusSansOT, NexusSansOT" w:eastAsia="NexusSansOT, NexusSansOT" w:hAnsi="NexusSansOT, NexusSansOT" w:cs="NexusSansOT, NexusSansOT"/>
      <w:color w:val="000000"/>
    </w:rPr>
  </w:style>
  <w:style w:type="character" w:customStyle="1" w:styleId="Internetlink">
    <w:name w:val="Internet link"/>
    <w:rPr>
      <w:color w:val="000080"/>
      <w:u w:val="single"/>
    </w:rPr>
  </w:style>
  <w:style w:type="paragraph" w:styleId="BalloonText">
    <w:name w:val="Balloon Text"/>
    <w:basedOn w:val="Normal"/>
    <w:rPr>
      <w:rFonts w:ascii="Segoe UI" w:hAnsi="Segoe UI"/>
      <w:sz w:val="18"/>
      <w:szCs w:val="16"/>
    </w:rPr>
  </w:style>
  <w:style w:type="character" w:customStyle="1" w:styleId="BalloonTextChar">
    <w:name w:val="Balloon Text Char"/>
    <w:basedOn w:val="DefaultParagraphFont"/>
    <w:rPr>
      <w:rFonts w:ascii="Segoe UI" w:hAnsi="Segoe UI"/>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DEC863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DEC86359</Template>
  <TotalTime>1</TotalTime>
  <Pages>11</Pages>
  <Words>3407</Words>
  <Characters>18744</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Tineke Bolleman</dc:creator>
  <cp:lastModifiedBy>Tineke Bolleman</cp:lastModifiedBy>
  <cp:revision>2</cp:revision>
  <cp:lastPrinted>2015-07-17T06:53:00Z</cp:lastPrinted>
  <dcterms:created xsi:type="dcterms:W3CDTF">2015-07-17T07:05:00Z</dcterms:created>
  <dcterms:modified xsi:type="dcterms:W3CDTF">2015-07-17T07:05:00Z</dcterms:modified>
</cp:coreProperties>
</file>