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040"/>
        <w:gridCol w:w="5040"/>
      </w:tblGrid>
      <w:tr w:rsidR="00AD0A42" w:rsidTr="004022EE">
        <w:trPr>
          <w:cantSplit/>
          <w:trHeight w:hRule="exact" w:val="2880"/>
        </w:trPr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95136" behindDoc="0" locked="0" layoutInCell="1" allowOverlap="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361950</wp:posOffset>
                      </wp:positionV>
                      <wp:extent cx="2743200" cy="1454150"/>
                      <wp:effectExtent l="9525" t="9525" r="9525" b="12700"/>
                      <wp:wrapNone/>
                      <wp:docPr id="46" name="Group 3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47" name="Rectangle 37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" name="Text Box 37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9" name="Text Box 37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50" name="Text Box 38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76" o:spid="_x0000_s1026" style="position:absolute;left:0;text-align:left;margin-left:18pt;margin-top:28.5pt;width:3in;height:114.5pt;z-index:251995136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">
                      <v:rect id="Rectangle 377" o:spid="_x0000_s1027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iCv8QA&#10;AADbAAAADwAAAGRycy9kb3ducmV2LnhtbESPT2sCMRTE74V+h/AKXopmldKWrVFUFHqz2oLXx+bt&#10;Zu3mZdlk/+inN0Khx2FmfsPMl4OtREeNLx0rmE4SEMSZ0yUXCn6+d+N3ED4ga6wck4ILeVguHh/m&#10;mGrX84G6YyhEhLBPUYEJoU6l9Jkhi37iauLo5a6xGKJsCqkb7CPcVnKWJK/SYslxwWBNG0PZ77G1&#10;Cs65P53zvt0/d6352hTX7ZqGRKnR07D6ABFoCP/hv/anVvDyB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4gr/EAAAA2wAAAA8AAAAAAAAAAAAAAAAAmAIAAGRycy9k&#10;b3ducmV2LnhtbFBLBQYAAAAABAAEAPUAAACJAwAAAAA=&#10;" strokecolor="#333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78" o:spid="_x0000_s1028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GOP8AA&#10;AADbAAAADwAAAGRycy9kb3ducmV2LnhtbERP3WrCMBS+F/YO4Qx2I2vqGDqqUUQQSpkX/jzAsTlt&#10;is1JaWLt3n65ELz8+P5Xm9G2YqDeN44VzJIUBHHpdMO1gst5//kDwgdkja1jUvBHHjbrt8kKM+0e&#10;fKThFGoRQ9hnqMCE0GVS+tKQRZ+4jjhylesthgj7WuoeHzHctvIrTefSYsOxwWBHO0Pl7XS3Cqam&#10;Sw+/VX7d63lpboXHhR0KpT7ex+0SRKAxvMRPd64VfMex8Uv8AXL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GOP8AAAADbAAAADwAAAAAAAAAAAAAAAACYAgAAZHJzL2Rvd25y&#10;ZXYueG1sUEsFBgAAAAAEAAQA9QAAAIUDAAAAAA==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79" o:spid="_x0000_s1029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8TsMA&#10;AADbAAAADwAAAGRycy9kb3ducmV2LnhtbESPS4vCQBCE78L+h6EFbzpRF9mNjmERBD36OOze2kzn&#10;gZmeJDPG+O+dBcFjUVVfUaukN5XoqHWlZQXTSQSCOLW65FzB+bQdf4FwHlljZZkUPMhBsv4YrDDW&#10;9s4H6o4+FwHCLkYFhfd1LKVLCzLoJrYmDl5mW4M+yDaXusV7gJtKzqJoIQ2WHBYKrGlTUHo93oyC&#10;07WeN7zPmj+977Lt4kLz3e9NqdGw/1mC8NT7d/jV3mkFn9/w/yX8ALl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5B8TsMAAADbAAAADwAAAAAAAAAAAAAAAACYAgAAZHJzL2Rv&#10;d25yZXYueG1sUEsFBgAAAAAEAAQA9QAAAIgDAAAAAA==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80" o:spid="_x0000_s1030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956168" w:rsidP="00FD74FA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96160" behindDoc="0" locked="0" layoutInCell="1" allowOverlap="1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361950</wp:posOffset>
                      </wp:positionV>
                      <wp:extent cx="2743200" cy="1454150"/>
                      <wp:effectExtent l="9525" t="9525" r="9525" b="12700"/>
                      <wp:wrapNone/>
                      <wp:docPr id="41" name="Group 3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42" name="Rectangle 3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3" name="Text Box 3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4" name="Text Box 3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45" name="Text Box 3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81" o:spid="_x0000_s1031" style="position:absolute;left:0;text-align:left;margin-left:16.5pt;margin-top:28.5pt;width:3in;height:114.5pt;z-index:251996160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">
                      <v:rect id="Rectangle 382" o:spid="_x0000_s1032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8hJ8QA&#10;AADbAAAADwAAAGRycy9kb3ducmV2LnhtbESPT2sCMRTE7wW/Q3iCl6JZpRRZjaLSgre2Knh9bN5u&#10;Vjcvyyb7p/30TaHgcZiZ3zDr7WAr0VHjS8cK5rMEBHHmdMmFgsv5fboE4QOyxsoxKfgmD9vN6GmN&#10;qXY9f1F3CoWIEPYpKjAh1KmUPjNk0c9cTRy93DUWQ5RNIXWDfYTbSi6S5FVaLDkuGKzpYCi7n1qr&#10;4Jb76y3v24/nrjWfh+LnbU9DotRkPOxWIAIN4RH+bx+1gpcF/H2JP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PISfEAAAA2wAAAA8AAAAAAAAAAAAAAAAAmAIAAGRycy9k&#10;b3ducmV2LnhtbFBLBQYAAAAABAAEAPUAAACJAwAAAAA=&#10;" strokecolor="#333"/>
                      <v:shape id="Text Box 383" o:spid="_x0000_s1033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UcTsIA&#10;AADbAAAADwAAAGRycy9kb3ducmV2LnhtbESP3YrCMBSE7xd8h3AWvFnW1B9c6RpFBEFEL/x5gGNz&#10;bIrNSWlirW9vBMHLYWa+Yabz1paiodoXjhX0ewkI4szpgnMFp+PqdwLCB2SNpWNS8CAP81nna4qp&#10;dnfeU3MIuYgQ9ikqMCFUqZQ+M2TR91xFHL2Lqy2GKOtc6hrvEW5LOUiSsbRYcFwwWNHSUHY93KyC&#10;H1Mlu+1lfV7pcWauG49/ttko1f1uF/8gArXhE36311rBaAivL/EH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VRxOwgAAANsAAAAPAAAAAAAAAAAAAAAAAJgCAABkcnMvZG93&#10;bnJldi54bWxQSwUGAAAAAAQABAD1AAAAhwMAAAAA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84" o:spid="_x0000_s1034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HT0MQA&#10;AADbAAAADwAAAGRycy9kb3ducmV2LnhtbESPzWrDMBCE74W+g9hCb42c2oTiRg6hEEiOtXNIb1tr&#10;/YOtlWMpjvv2VSCQ4zAz3zDrzWx6MdHoWssKlosIBHFpdcu1gmOxe/sA4Tyyxt4yKfgjB5vs+WmN&#10;qbZX/qYp97UIEHYpKmi8H1IpXdmQQbewA3HwKjsa9EGOtdQjXgPc9PI9ilbSYMthocGBvhoqu/xi&#10;FBTdEJ/5UJ1/9GGqdqtfiveni1KvL/P2E4Sn2T/C9/ZeK0gSuH0JP0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R09DEAAAA2wAAAA8AAAAAAAAAAAAAAAAAmAIAAGRycy9k&#10;b3ducmV2LnhtbFBLBQYAAAAABAAEAPUAAACJAwAAAAA=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85" o:spid="_x0000_s1035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93088" behindDoc="0" locked="0" layoutInCell="1" allowOverlap="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333375</wp:posOffset>
                      </wp:positionV>
                      <wp:extent cx="2743200" cy="1454150"/>
                      <wp:effectExtent l="9525" t="9525" r="9525" b="12700"/>
                      <wp:wrapNone/>
                      <wp:docPr id="36" name="Group 3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37" name="Rectangle 36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Text Box 36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9" name="Text Box 36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40" name="Text Box 37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66" o:spid="_x0000_s1036" style="position:absolute;left:0;text-align:left;margin-left:18pt;margin-top:26.25pt;width:3in;height:114.5pt;z-index:251993088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">
                      <v:rect id="Rectangle 367" o:spid="_x0000_s1037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7xwsQA&#10;AADbAAAADwAAAGRycy9kb3ducmV2LnhtbESPT2sCMRTE74V+h/AKXopmtdCWrVFUFHqz2oLXx+bt&#10;Zu3mZdlk/+inN0Khx2FmfsPMl4OtREeNLx0rmE4SEMSZ0yUXCn6+d+N3ED4ga6wck4ILeVguHh/m&#10;mGrX84G6YyhEhLBPUYEJoU6l9Jkhi37iauLo5a6xGKJsCqkb7CPcVnKWJK/SYslxwWBNG0PZ77G1&#10;Cs65P53zvt0/d6352hTX7ZqGRKnR07D6ABFoCP/hv/anVvDyB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+8cLEAAAA2wAAAA8AAAAAAAAAAAAAAAAAmAIAAGRycy9k&#10;b3ducmV2LnhtbFBLBQYAAAAABAAEAPUAAACJAwAAAAA=&#10;" strokecolor="#333"/>
                      <v:shape id="Text Box 368" o:spid="_x0000_s1038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f9QsAA&#10;AADbAAAADwAAAGRycy9kb3ducmV2LnhtbERP3WrCMBS+F/YO4Qx2I2vqBjqqUUQQSpkX/jzAsTlt&#10;is1JaWLt3n65ELz8+P5Xm9G2YqDeN44VzJIUBHHpdMO1gst5//kDwgdkja1jUvBHHjbrt8kKM+0e&#10;fKThFGoRQ9hnqMCE0GVS+tKQRZ+4jjhylesthgj7WuoeHzHctvIrTefSYsOxwWBHO0Pl7XS3Cqam&#10;Sw+/VX7d63lpboXHhR0KpT7ex+0SRKAxvMRPd64VfMex8Uv8AXL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f9QsAAAADbAAAADwAAAAAAAAAAAAAAAACYAgAAZHJzL2Rvd25y&#10;ZXYueG1sUEsFBgAAAAAEAAQA9QAAAIUDAAAAAA==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69" o:spid="_x0000_s1039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YPM8IA&#10;AADbAAAADwAAAGRycy9kb3ducmV2LnhtbESPT4vCMBTE78J+h/AEb5pqQdyuaVkWBD2uetDb2+b1&#10;DzYvtYm1++2NIHgcZuY3zDobTCN66lxtWcF8FoEgzq2uuVRwPGymKxDOI2tsLJOCf3KQpR+jNSba&#10;3vmX+r0vRYCwS1BB5X2bSOnyigy6mW2Jg1fYzqAPsiul7vAe4KaRiyhaSoM1h4UKW/qpKL/sb0bB&#10;4dLGV94V17Pe9cVm+Ufx9nRTajIevr9AeBr8O/xqb7WC+BOeX8IPk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lg8zwgAAANsAAAAPAAAAAAAAAAAAAAAAAJgCAABkcnMvZG93&#10;bnJldi54bWxQSwUGAAAAAAQABAD1AAAAhwMAAAAA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70" o:spid="_x0000_s1040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94112" behindDoc="0" locked="0" layoutInCell="1" allowOverlap="1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333375</wp:posOffset>
                      </wp:positionV>
                      <wp:extent cx="2743200" cy="1454150"/>
                      <wp:effectExtent l="9525" t="9525" r="9525" b="12700"/>
                      <wp:wrapNone/>
                      <wp:docPr id="31" name="Group 3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32" name="Rectangle 3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" name="Text Box 37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4" name="Text Box 37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35" name="Text Box 3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71" o:spid="_x0000_s1041" style="position:absolute;left:0;text-align:left;margin-left:16.5pt;margin-top:26.25pt;width:3in;height:114.5pt;z-index:251994112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">
                      <v:rect id="Rectangle 372" o:spid="_x0000_s1042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lSWsQA&#10;AADbAAAADwAAAGRycy9kb3ducmV2LnhtbESPT2sCMRTE7wW/Q3iCl6JZLRRZjaLSgre2Knh9bN5u&#10;Vjcvyyb7p/30TaHgcZiZ3zDr7WAr0VHjS8cK5rMEBHHmdMmFgsv5fboE4QOyxsoxKfgmD9vN6GmN&#10;qXY9f1F3CoWIEPYpKjAh1KmUPjNk0c9cTRy93DUWQ5RNIXWDfYTbSi6S5FVaLDkuGKzpYCi7n1qr&#10;4Jb76y3v24/nrjWfh+LnbU9DotRkPOxWIAIN4RH+bx+1gpcF/H2JP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JUlrEAAAA2wAAAA8AAAAAAAAAAAAAAAAAmAIAAGRycy9k&#10;b3ducmV2LnhtbFBLBQYAAAAABAAEAPUAAACJAwAAAAA=&#10;" strokecolor="#333"/>
                      <v:shape id="Text Box 373" o:spid="_x0000_s1043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NvM8MA&#10;AADbAAAADwAAAGRycy9kb3ducmV2LnhtbESP3YrCMBSE7wXfIRzBG1nTVdCl2ygiCCLuhT8PcLY5&#10;bYrNSWmytb69ERa8HGbmGyZb97YWHbW+cqzgc5qAIM6drrhUcL3sPr5A+ICssXZMCh7kYb0aDjJM&#10;tbvzibpzKEWEsE9RgQmhSaX0uSGLfuoa4ugVrrUYomxLqVu8R7it5SxJFtJixXHBYENbQ/nt/GcV&#10;TEyT/ByL/e9OL3JzO3hc2u6g1HjUb75BBOrDO/zf3msF8zm8vsQf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1NvM8MAAADbAAAADwAAAAAAAAAAAAAAAACYAgAAZHJzL2Rv&#10;d25yZXYueG1sUEsFBgAAAAAEAAQA9QAAAIgDAAAAAA==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74" o:spid="_x0000_s1044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egrcEA&#10;AADbAAAADwAAAGRycy9kb3ducmV2LnhtbESPS6vCMBSE94L/IRzBnabai0g1igiCLn0s7t0dm9MH&#10;Nie1ibX++xtBcDnMzDfMct2ZSrTUuNKygsk4AkGcWl1yruBy3o3mIJxH1lhZJgUvcrBe9XtLTLR9&#10;8pHak89FgLBLUEHhfZ1I6dKCDLqxrYmDl9nGoA+yyaVu8BngppLTKJpJgyWHhQJr2haU3k4Po+B8&#10;q+M7H7L7nz602W52pXj/+1BqOOg2CxCeOv8Nf9p7rSD+gfeX8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XoK3BAAAA2wAAAA8AAAAAAAAAAAAAAAAAmAIAAGRycy9kb3du&#10;cmV2LnhtbFBLBQYAAAAABAAEAPUAAACGAwAAAAA=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75" o:spid="_x0000_s1045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bookmarkStart w:id="0" w:name="_GoBack"/>
        <w:bookmarkEnd w:id="0"/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91040" behindDoc="0" locked="0" layoutInCell="1" allowOverlap="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257175</wp:posOffset>
                      </wp:positionV>
                      <wp:extent cx="2743200" cy="1454150"/>
                      <wp:effectExtent l="9525" t="9525" r="9525" b="12700"/>
                      <wp:wrapNone/>
                      <wp:docPr id="26" name="Group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27" name="Rectangle 3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Text Box 3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9" name="Text Box 3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30" name="Text Box 3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56" o:spid="_x0000_s1046" style="position:absolute;left:0;text-align:left;margin-left:18pt;margin-top:20.25pt;width:3in;height:114.5pt;z-index:251991040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">
                      <v:rect id="Rectangle 357" o:spid="_x0000_s1047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dnH8QA&#10;AADbAAAADwAAAGRycy9kb3ducmV2LnhtbESPT2sCMRTE7wW/Q3iCl6JZPbSyGkWlBW9tVfD62Lzd&#10;rG5elk32T/vpm0LB4zAzv2HW28FWoqPGl44VzGcJCOLM6ZILBZfz+3QJwgdkjZVjUvBNHrab0dMa&#10;U+16/qLuFAoRIexTVGBCqFMpfWbIop+5mjh6uWsshiibQuoG+wi3lVwkyYu0WHJcMFjTwVB2P7VW&#10;wS3311vetx/PXWs+D8XP256GRKnJeNitQAQawiP83z5qBYtX+PsSf4D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nZx/EAAAA2wAAAA8AAAAAAAAAAAAAAAAAmAIAAGRycy9k&#10;b3ducmV2LnhtbFBLBQYAAAAABAAEAPUAAACJAwAAAAA=&#10;" strokecolor="#333"/>
                      <v:shape id="Text Box 358" o:spid="_x0000_s1048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5rn7wA&#10;AADbAAAADwAAAGRycy9kb3ducmV2LnhtbERPSwrCMBDdC94hjOBGNNWFSjWKCIKILvwcYGzGpthM&#10;ShNrvb1ZCC4f779ct7YUDdW+cKxgPEpAEGdOF5wruF13wzkIH5A1lo5JwYc8rFfdzhJT7d58puYS&#10;chFD2KeowIRQpVL6zJBFP3IVceQerrYYIqxzqWt8x3BbykmSTKXFgmODwYq2hrLn5WUVDEyVnI6P&#10;/X2np5l5HjzObHNQqt9rNwsQgdrwF//ce61gEsfGL/EHyN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YLmufvAAAANsAAAAPAAAAAAAAAAAAAAAAAJgCAABkcnMvZG93bnJldi54&#10;bWxQSwUGAAAAAAQABAD1AAAAgQMAAAAA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59" o:spid="_x0000_s1049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+Z7sEA&#10;AADbAAAADwAAAGRycy9kb3ducmV2LnhtbESPzarCMBSE9xd8h3AEd7epCnKtRhFB0KV6F7o7Nqc/&#10;2JzUJtb69kYQXA4z8w0zX3amEi01rrSsYBjFIIhTq0vOFfwfN79/IJxH1lhZJgVPcrBc9H7mmGj7&#10;4D21B5+LAGGXoILC+zqR0qUFGXSRrYmDl9nGoA+yyaVu8BHgppKjOJ5IgyWHhQJrWheUXg93o+B4&#10;rcc33mW3s9612WZyofH2dFdq0O9WMxCeOv8Nf9pbrWA0hfeX8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Pme7BAAAA2wAAAA8AAAAAAAAAAAAAAAAAmAIAAGRycy9kb3du&#10;cmV2LnhtbFBLBQYAAAAABAAEAPUAAACGAwAAAAA=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60" o:spid="_x0000_s1050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92064" behindDoc="0" locked="0" layoutInCell="1" allowOverlap="1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257175</wp:posOffset>
                      </wp:positionV>
                      <wp:extent cx="2743200" cy="1454150"/>
                      <wp:effectExtent l="9525" t="9525" r="9525" b="12700"/>
                      <wp:wrapNone/>
                      <wp:docPr id="21" name="Group 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22" name="Rectangle 3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Text Box 3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4" name="Text Box 3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25" name="Text Box 3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61" o:spid="_x0000_s1051" style="position:absolute;left:0;text-align:left;margin-left:12.75pt;margin-top:20.25pt;width:3in;height:114.5pt;z-index:251992064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">
                      <v:rect id="Rectangle 362" o:spid="_x0000_s1052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DEh8QA&#10;AADbAAAADwAAAGRycy9kb3ducmV2LnhtbESPS2vDMBCE74X8B7GBXkoix4dQ3CihDSn0luYBvS7W&#10;2nJirYwlP5pfXwUCPQ4z8w2z2oy2Fj21vnKsYDFPQBDnTldcKjifPmevIHxA1lg7JgW/5GGznjyt&#10;MNNu4AP1x1CKCGGfoQITQpNJ6XNDFv3cNcTRK1xrMUTZllK3OES4rWWaJEtpseK4YLChraH8euys&#10;gkvhfy7F0O1f+s58b8vb7oPGRKnn6fj+BiLQGP7Dj/aXVpCmcP8Sf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QxIfEAAAA2wAAAA8AAAAAAAAAAAAAAAAAmAIAAGRycy9k&#10;b3ducmV2LnhtbFBLBQYAAAAABAAEAPUAAACJAwAAAAA=&#10;" strokecolor="#333"/>
                      <v:shape id="Text Box 363" o:spid="_x0000_s1053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r57sMA&#10;AADbAAAADwAAAGRycy9kb3ducmV2LnhtbESP3YrCMBSE74V9h3AWvBFN1wWVbqOIIIjohT8PcLY5&#10;NqXNSWmytb69WRC8HGbmGyZb9bYWHbW+dKzga5KAIM6dLrlQcL1sxwsQPiBrrB2Tggd5WC0/Bhmm&#10;2t35RN05FCJC2KeowITQpFL63JBFP3ENcfRurrUYomwLqVu8R7it5TRJZtJiyXHBYEMbQ3l1/rMK&#10;RqZJjofb7nerZ7mp9h7nttsrNfzs1z8gAvXhHX61d1rB9Bv+v8Qf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r57sMAAADbAAAADwAAAAAAAAAAAAAAAACYAgAAZHJzL2Rv&#10;d25yZXYueG1sUEsFBgAAAAAEAAQA9QAAAIgDAAAAAA==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64" o:spid="_x0000_s1054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42cMEA&#10;AADbAAAADwAAAGRycy9kb3ducmV2LnhtbESPzarCMBSE94LvEI7gzqbqRaQaRQRBl+pd6O7YnP5g&#10;c1KbWOvb3wjCXQ4z8w2zXHemEi01rrSsYBzFIIhTq0vOFfyed6M5COeRNVaWScGbHKxX/d4SE21f&#10;fKT25HMRIOwSVFB4XydSurQggy6yNXHwMtsY9EE2udQNvgLcVHISxzNpsOSwUGBN24LS++lpFJzv&#10;9fTBh+xx1Yc2281uNN1fnkoNB91mAcJT5//D3/ZeK5j8wOdL+A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ONnDBAAAA2wAAAA8AAAAAAAAAAAAAAAAAmAIAAGRycy9kb3du&#10;cmV2LnhtbFBLBQYAAAAABAAEAPUAAACGAwAAAAA=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65" o:spid="_x0000_s1055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88992" behindDoc="0" locked="0" layoutInCell="1" allowOverlap="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228600</wp:posOffset>
                      </wp:positionV>
                      <wp:extent cx="2743200" cy="1454150"/>
                      <wp:effectExtent l="9525" t="9525" r="9525" b="12700"/>
                      <wp:wrapNone/>
                      <wp:docPr id="16" name="Group 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17" name="Rectangle 3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" name="Text Box 3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9" name="Text Box 3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20" name="Text Box 3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46" o:spid="_x0000_s1056" style="position:absolute;left:0;text-align:left;margin-left:18pt;margin-top:18pt;width:3in;height:114.5pt;z-index:251988992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">
                      <v:rect id="Rectangle 347" o:spid="_x0000_s1057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utosIA&#10;AADbAAAADwAAAGRycy9kb3ducmV2LnhtbERPS2vCQBC+F/wPywheSrPRQyupq6goeGtrhV6H7CQb&#10;m50N2c1Df323UOhtPr7nrDajrUVPra8cK5gnKQji3OmKSwWXz+PTEoQPyBprx6TgRh4268nDCjPt&#10;Bv6g/hxKEUPYZ6jAhNBkUvrckEWfuIY4coVrLYYI21LqFocYbmu5SNNnabHi2GCwob2h/PvcWQXX&#10;wn9di6F7e+w7874v74cdjalSs+m4fQURaAz/4j/3Scf5L/D7Szx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i62iwgAAANsAAAAPAAAAAAAAAAAAAAAAAJgCAABkcnMvZG93&#10;bnJldi54bWxQSwUGAAAAAAQABAD1AAAAhwMAAAAA&#10;" strokecolor="#333"/>
                      <v:shape id="Text Box 348" o:spid="_x0000_s1058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KhIsMA&#10;AADbAAAADwAAAGRycy9kb3ducmV2LnhtbESPzYrCQBCE78K+w9DCXkQn7kGX6CiyIIjowZ8H6M20&#10;mWCmJ2TGmH377YPgrZuqrvp6ue59rTpqYxXYwHSSgSIugq24NHC9bMffoGJCtlgHJgN/FGG9+hgs&#10;MbfhySfqzqlUEsIxRwMupSbXOhaOPMZJaIhFu4XWY5K1LbVt8SnhvtZfWTbTHiuWBocN/Tgq7ueH&#10;NzByTXY83Ha/Wzsr3H0fce67vTGfw36zAJWoT2/z63pnBV9g5RcZ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KhIsMAAADbAAAADwAAAAAAAAAAAAAAAACYAgAAZHJzL2Rv&#10;d25yZXYueG1sUEsFBgAAAAAEAAQA9QAAAIgDAAAAAA==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49" o:spid="_x0000_s1059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NTU8EA&#10;AADbAAAADwAAAGRycy9kb3ducmV2LnhtbERPS2vCQBC+C/6HZYTedGMFqdE1iBCIR7WH9jZmJw/M&#10;zibZNcZ/3y0UepuP7zm7ZDSNGKh3tWUFy0UEgji3uuZSwec1nX+AcB5ZY2OZFLzIQbKfTnYYa/vk&#10;Mw0XX4oQwi5GBZX3bSylyysy6Ba2JQ5cYXuDPsC+lLrHZwg3jXyPorU0WHNoqLClY0X5/fIwCq73&#10;dtXxqei+9Wko0vWNVtnXQ6m32XjYgvA0+n/xnzvTYf4Gfn8JB8j9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jU1PBAAAA2wAAAA8AAAAAAAAAAAAAAAAAmAIAAGRycy9kb3du&#10;cmV2LnhtbFBLBQYAAAAABAAEAPUAAACGAwAAAAA=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50" o:spid="_x0000_s1060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90016" behindDoc="0" locked="0" layoutInCell="1" allowOverlap="1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228600</wp:posOffset>
                      </wp:positionV>
                      <wp:extent cx="2743200" cy="1454150"/>
                      <wp:effectExtent l="9525" t="9525" r="9525" b="12700"/>
                      <wp:wrapNone/>
                      <wp:docPr id="11" name="Group 3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12" name="Rectangle 3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Text Box 3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4" name="Text Box 3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15" name="Text Box 3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51" o:spid="_x0000_s1061" style="position:absolute;left:0;text-align:left;margin-left:7.5pt;margin-top:18pt;width:3in;height:114.5pt;z-index:251990016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">
                      <v:rect id="Rectangle 352" o:spid="_x0000_s1062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OOsEA&#10;AADbAAAADwAAAGRycy9kb3ducmV2LnhtbERPS2sCMRC+F/ofwhR6KZqtBylbo6hU8OYTeh02s5vV&#10;zWTZZB/11xtB6G0+vufMFoOtREeNLx0r+BwnIIgzp0suFJxPm9EXCB+QNVaOScEfeVjMX19mmGrX&#10;84G6YyhEDGGfogITQp1K6TNDFv3Y1cSRy11jMUTYFFI32MdwW8lJkkylxZJjg8Ga1oay67G1Ci65&#10;/73kfbv76FqzXxe3nxUNiVLvb8PyG0SgIfyLn+6tjvMn8PglHiDn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8DjrBAAAA2wAAAA8AAAAAAAAAAAAAAAAAmAIAAGRycy9kb3du&#10;cmV2LnhtbFBLBQYAAAAABAAEAPUAAACGAwAAAAA=&#10;" strokecolor="#333"/>
                      <v:shape id="Text Box 353" o:spid="_x0000_s1063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YzU8EA&#10;AADbAAAADwAAAGRycy9kb3ducmV2LnhtbERP3WrCMBS+H/gO4QjeDJvOgZNqFBkIIu5inQ9wTI5N&#10;sTkpTaz17c1gsLvz8f2e1WZwjeipC7VnBW9ZDoJYe1NzpeD0s5suQISIbLDxTAoeFGCzHr2ssDD+&#10;zt/Ul7ESKYRDgQpsjG0hZdCWHIbMt8SJu/jOYUywq6Tp8J7CXSNneT6XDmtODRZb+rSkr+XNKXi1&#10;bf51vOzPOzPX9noI+OH6g1KT8bBdgog0xH/xn3tv0vx3+P0lHS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mM1PBAAAA2wAAAA8AAAAAAAAAAAAAAAAAmAIAAGRycy9kb3du&#10;cmV2LnhtbFBLBQYAAAAABAAEAPUAAACGAwAAAAA=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54" o:spid="_x0000_s1064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L8zb8A&#10;AADbAAAADwAAAGRycy9kb3ducmV2LnhtbERPy6rCMBDdX/AfwgjublP1IlKNIoKgSx8L3Y3N9IHN&#10;pDax1r+/EQR3czjPmS87U4mWGldaVjCMYhDEqdUl5wpOx83vFITzyBory6TgRQ6Wi97PHBNtn7yn&#10;9uBzEULYJaig8L5OpHRpQQZdZGviwGW2MegDbHKpG3yGcFPJURxPpMGSQ0OBNa0LSm+Hh1FwvNXj&#10;O++y+0Xv2mwzudJ4e34oNeh3qxkIT53/ij/urQ7z/+D9SzhAL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IvzNvwAAANsAAAAPAAAAAAAAAAAAAAAAAJgCAABkcnMvZG93bnJl&#10;di54bWxQSwUGAAAAAAQABAD1AAAAhAMAAAAA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55" o:spid="_x0000_s1065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D0A42" w:rsidTr="00FF1AB3">
        <w:trPr>
          <w:cantSplit/>
          <w:trHeight w:hRule="exact" w:val="2880"/>
        </w:trPr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86944" behindDoc="0" locked="0" layoutInCell="1" allowOverlap="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228600</wp:posOffset>
                      </wp:positionV>
                      <wp:extent cx="2743200" cy="1454150"/>
                      <wp:effectExtent l="9525" t="9525" r="9525" b="12700"/>
                      <wp:wrapNone/>
                      <wp:docPr id="6" name="Group 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7" name="Rectangle 33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" name="Text Box 3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D0A42" w:rsidRPr="00534B9C" w:rsidRDefault="001374BD" w:rsidP="00AD0A42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9" name="Text Box 3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D0A42" w:rsidRPr="008A265B" w:rsidRDefault="00AD0A42" w:rsidP="00AD0A42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10" name="Text Box 3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40" o:spid="_x0000_s1066" style="position:absolute;left:0;text-align:left;margin-left:18pt;margin-top:18pt;width:3in;height:114.5pt;z-index:251986944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">
                      <v:rect id="Rectangle 335" o:spid="_x0000_s1067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WQP8QA&#10;AADaAAAADwAAAGRycy9kb3ducmV2LnhtbESPT2vCQBTE7wW/w/IEL6XZ6KGV1FVUFLy1tUKvj+xL&#10;Njb7NmQ3f/TTdwuFHoeZ+Q2z2oy2Fj21vnKsYJ6kIIhzpysuFVw+j09LED4ga6wdk4IbedisJw8r&#10;zLQb+IP6cyhFhLDPUIEJocmk9Lkhiz5xDXH0CtdaDFG2pdQtDhFua7lI02dpseK4YLChvaH8+9xZ&#10;BdfCf12LoXt77Dvzvi/vhx2NqVKz6bh9BRFoDP/hv/ZJK3iB3yvxBs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1kD/EAAAA2gAAAA8AAAAAAAAAAAAAAAAAmAIAAGRycy9k&#10;b3ducmV2LnhtbFBLBQYAAAAABAAEAPUAAACJAwAAAAA=&#10;" strokecolor="#333"/>
                      <v:shape id="Text Box 336" o:spid="_x0000_s1068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ZSt7wA&#10;AADaAAAADwAAAGRycy9kb3ducmV2LnhtbERPSwrCMBDdC94hjOBGNNWFSjWKCIKILvwcYGzGpthM&#10;ShNrvb1ZCC4f779ct7YUDdW+cKxgPEpAEGdOF5wruF13wzkIH5A1lo5JwYc8rFfdzhJT7d58puYS&#10;chFD2KeowIRQpVL6zJBFP3IVceQerrYYIqxzqWt8x3BbykmSTKXFgmODwYq2hrLn5WUVDEyVnI6P&#10;/X2np5l5HjzObHNQqt9rNwsQgdrwF//ce60gbo1X4g2Qq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0RlK3vAAAANoAAAAPAAAAAAAAAAAAAAAAAJgCAABkcnMvZG93bnJldi54&#10;bWxQSwUGAAAAAAQABAD1AAAAgQMAAAAA&#10;" filled="f" stroked="f">
                        <v:textbox>
                          <w:txbxContent>
                            <w:p w:rsidR="00AD0A42" w:rsidRPr="00534B9C" w:rsidRDefault="001374BD" w:rsidP="00AD0A42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37" o:spid="_x0000_s1069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6drsIA&#10;AADaAAAADwAAAGRycy9kb3ducmV2LnhtbESPzWvCQBTE74L/w/KE3nRjBakxq4ggmKPaQ3t7Zl8+&#10;MPs2Zjcf/vfdQqHHYWZ+wyT70dSip9ZVlhUsFxEI4szqigsFn7fT/AOE88gaa8uk4EUO9rvpJMFY&#10;24Ev1F99IQKEXYwKSu+bWEqXlWTQLWxDHLzctgZ9kG0hdYtDgJtavkfRWhqsOCyU2NCxpOxx7YyC&#10;26NZPTnNn9867fPT+k6r81en1NtsPGxBeBr9f/ivfdYKNvB7JdwAuf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Xp2uwgAAANoAAAAPAAAAAAAAAAAAAAAAAJgCAABkcnMvZG93&#10;bnJldi54bWxQSwUGAAAAAAQABAD1AAAAhwMAAAAA&#10;" fillcolor="white [3212]" strokecolor="black [3213]">
                        <v:textbox inset="0,0,0,0">
                          <w:txbxContent>
                            <w:p w:rsidR="00AD0A42" w:rsidRPr="008A265B" w:rsidRDefault="00AD0A42" w:rsidP="00AD0A42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39" o:spid="_x0000_s1070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040" w:type="dxa"/>
          </w:tcPr>
          <w:p w:rsidR="00AD0A42" w:rsidRDefault="00956168" w:rsidP="00FF1AB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987968" behindDoc="0" locked="0" layoutInCell="1" allowOverlap="1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228600</wp:posOffset>
                      </wp:positionV>
                      <wp:extent cx="2743200" cy="1454150"/>
                      <wp:effectExtent l="9525" t="9525" r="9525" b="12700"/>
                      <wp:wrapNone/>
                      <wp:docPr id="1" name="Group 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0" cy="1454150"/>
                                <a:chOff x="1440" y="12600"/>
                                <a:chExt cx="4320" cy="2290"/>
                              </a:xfrm>
                            </wpg:grpSpPr>
                            <wps:wsp>
                              <wps:cNvPr id="2" name="Rectangle 3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440" y="12600"/>
                                  <a:ext cx="4320" cy="2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333333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" name="Text Box 34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2780"/>
                                  <a:ext cx="3563" cy="5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534B9C" w:rsidRDefault="001374BD" w:rsidP="001374BD">
                                    <w:pPr>
                                      <w:pStyle w:val="Name"/>
                                    </w:pPr>
                                    <w:r>
                                      <w:t>Defense Points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4" name="Text Box 3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96" y="14475"/>
                                  <a:ext cx="1552" cy="41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1374BD" w:rsidRPr="008A265B" w:rsidRDefault="001374BD" w:rsidP="001374BD">
                                    <w:pPr>
                                      <w:pStyle w:val="Classof"/>
                                    </w:pP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5" name="Text Box 3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82" y="13350"/>
                                  <a:ext cx="3563" cy="99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374BD" w:rsidRPr="001374BD" w:rsidRDefault="001374BD" w:rsidP="001374BD">
                                    <w:pPr>
                                      <w:pStyle w:val="Name"/>
                                      <w:jc w:val="left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Can spend points as an immediate action on any single attack roll, ability or skill check, saving throw, or an AC bonus. Max up to PC level.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41" o:spid="_x0000_s1071" style="position:absolute;left:0;text-align:left;margin-left:7.5pt;margin-top:18pt;width:3in;height:114.5pt;z-index:251987968" coordorigin="1440,12600" coordsize="4320,2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">
                      <v:rect id="Rectangle 342" o:spid="_x0000_s1072" style="position:absolute;left:1440;top:12600;width:432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Izp8MA&#10;AADaAAAADwAAAGRycy9kb3ducmV2LnhtbESPS2vDMBCE74X+B7GFXkoiN4dQ3CghCQ3klif0ulhr&#10;y4m1Mpb8aH59FAj0OMzMN8xsMdhKdNT40rGCz3ECgjhzuuRCwfm0GX2B8AFZY+WYFPyRh8X89WWG&#10;qXY9H6g7hkJECPsUFZgQ6lRKnxmy6MeuJo5e7hqLIcqmkLrBPsJtJSdJMpUWS44LBmtaG8qux9Yq&#10;uOT+95L37e6ja81+Xdx+VjQkSr2/DctvEIGG8B9+trdawQQeV+IN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Izp8MAAADaAAAADwAAAAAAAAAAAAAAAACYAgAAZHJzL2Rv&#10;d25yZXYueG1sUEsFBgAAAAAEAAQA9QAAAIgDAAAAAA==&#10;" strokecolor="#333"/>
                      <v:shape id="Text Box 343" o:spid="_x0000_s1073" type="#_x0000_t202" style="position:absolute;left:1782;top:12780;width:3563;height: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LAxsEA&#10;AADaAAAADwAAAGRycy9kb3ducmV2LnhtbESP0YrCMBRE34X9h3AXfBFNVdCl2yiLIIisD+p+wLW5&#10;bYrNTWlirX+/EQQfh5k5w2Tr3taio9ZXjhVMJwkI4tzpiksFf+ft+AuED8gaa8ek4EEe1quPQYap&#10;dnc+UncKpYgQ9ikqMCE0qZQ+N2TRT1xDHL3CtRZDlG0pdYv3CLe1nCXJQlqsOC4YbGhjKL+eblbB&#10;yDTJ4bfYXbZ6kZvr3uPSdnulhp/9zzeIQH14h1/tn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iwMbBAAAA2gAAAA8AAAAAAAAAAAAAAAAAmAIAAGRycy9kb3du&#10;cmV2LnhtbFBLBQYAAAAABAAEAPUAAACGAwAAAAA=&#10;" filled="f" stroked="f">
                        <v:textbox>
                          <w:txbxContent>
                            <w:p w:rsidR="001374BD" w:rsidRPr="00534B9C" w:rsidRDefault="001374BD" w:rsidP="001374BD">
                              <w:pPr>
                                <w:pStyle w:val="Name"/>
                              </w:pPr>
                              <w:r>
                                <w:t>Defense Points</w:t>
                              </w:r>
                            </w:p>
                          </w:txbxContent>
                        </v:textbox>
                      </v:shape>
                      <v:shape id="Text Box 344" o:spid="_x0000_s1074" type="#_x0000_t202" style="position:absolute;left:2796;top:14475;width:1552;height:4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8yMMMA&#10;AADaAAAADwAAAGRycy9kb3ducmV2LnhtbESPzWrDMBCE74G+g9hCb4ncOoTiRg6lEIiPcXpob1tr&#10;/YOtlWMptvP2USDQ4zAz3zDb3Ww6MdLgGssKXlcRCOLC6oYrBd+n/fIdhPPIGjvLpOBKDnbp02KL&#10;ibYTH2nMfSUChF2CCmrv+0RKV9Rk0K1sTxy80g4GfZBDJfWAU4CbTr5F0UYabDgs1NjTV01Fm1+M&#10;glPbx2fOyvOvzsZyv/mj+PBzUerlef78AOFp9v/hR/ugFazhfiXcAJn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8yMMMAAADaAAAADwAAAAAAAAAAAAAAAACYAgAAZHJzL2Rv&#10;d25yZXYueG1sUEsFBgAAAAAEAAQA9QAAAIgDAAAAAA==&#10;" fillcolor="white [3212]" strokecolor="black [3213]">
                        <v:textbox inset="0,0,0,0">
                          <w:txbxContent>
                            <w:p w:rsidR="001374BD" w:rsidRPr="008A265B" w:rsidRDefault="001374BD" w:rsidP="001374BD">
                              <w:pPr>
                                <w:pStyle w:val="Classof"/>
                              </w:pPr>
                            </w:p>
                          </w:txbxContent>
                        </v:textbox>
                      </v:shape>
                      <v:shape id="Text Box 345" o:spid="_x0000_s1075" type="#_x0000_t202" style="position:absolute;left:1782;top:13350;width:3563;height:9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    <v:textbox>
                          <w:txbxContent>
                            <w:p w:rsidR="001374BD" w:rsidRPr="001374BD" w:rsidRDefault="001374BD" w:rsidP="001374BD">
                              <w:pPr>
                                <w:pStyle w:val="Name"/>
                                <w:jc w:val="lef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Can spend points as an immediate action on any single attack roll, ability or skill check, saving throw, or an AC bonus. Max up to PC level.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:rsidR="00E0742E" w:rsidRPr="00D36CD6" w:rsidRDefault="00E0742E" w:rsidP="007B1B0E"/>
    <w:sectPr w:rsidR="00E0742E" w:rsidRPr="00D36CD6" w:rsidSect="00E0742E">
      <w:type w:val="continuous"/>
      <w:pgSz w:w="12240" w:h="15840"/>
      <w:pgMar w:top="720" w:right="1080" w:bottom="0" w:left="1080" w:header="720" w:footer="720" w:gutter="0"/>
      <w:paperSrc w:first="15" w:other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226D1F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E68D0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5103AB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2C22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34AA2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494B6F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7661C9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28E0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68AF8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0CC50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4BD"/>
    <w:rsid w:val="00020006"/>
    <w:rsid w:val="000E07C7"/>
    <w:rsid w:val="00111C93"/>
    <w:rsid w:val="001374BD"/>
    <w:rsid w:val="0022567E"/>
    <w:rsid w:val="00281F08"/>
    <w:rsid w:val="00300864"/>
    <w:rsid w:val="003309DD"/>
    <w:rsid w:val="00330A1E"/>
    <w:rsid w:val="003C7ED1"/>
    <w:rsid w:val="003E552A"/>
    <w:rsid w:val="004B3882"/>
    <w:rsid w:val="00534B9C"/>
    <w:rsid w:val="005662AE"/>
    <w:rsid w:val="005C5DB7"/>
    <w:rsid w:val="00613877"/>
    <w:rsid w:val="006B3DE0"/>
    <w:rsid w:val="00721B26"/>
    <w:rsid w:val="0078133F"/>
    <w:rsid w:val="00782770"/>
    <w:rsid w:val="007B1B0E"/>
    <w:rsid w:val="007C5E9D"/>
    <w:rsid w:val="00823599"/>
    <w:rsid w:val="00870BFB"/>
    <w:rsid w:val="008A265B"/>
    <w:rsid w:val="008B02C5"/>
    <w:rsid w:val="008B67B6"/>
    <w:rsid w:val="009272B0"/>
    <w:rsid w:val="00956168"/>
    <w:rsid w:val="00AA2702"/>
    <w:rsid w:val="00AD0A42"/>
    <w:rsid w:val="00B14627"/>
    <w:rsid w:val="00B63427"/>
    <w:rsid w:val="00B71A6A"/>
    <w:rsid w:val="00B858EB"/>
    <w:rsid w:val="00BC31DF"/>
    <w:rsid w:val="00BC541E"/>
    <w:rsid w:val="00C7493F"/>
    <w:rsid w:val="00CC0192"/>
    <w:rsid w:val="00CC7F20"/>
    <w:rsid w:val="00D20F73"/>
    <w:rsid w:val="00D36CD6"/>
    <w:rsid w:val="00D84154"/>
    <w:rsid w:val="00D861B9"/>
    <w:rsid w:val="00DB71FC"/>
    <w:rsid w:val="00E0742E"/>
    <w:rsid w:val="00E434E0"/>
    <w:rsid w:val="00E610DC"/>
    <w:rsid w:val="00EE32B9"/>
    <w:rsid w:val="00FF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69,#333"/>
    </o:shapedefaults>
    <o:shapelayout v:ext="edit">
      <o:idmap v:ext="edit" data="1"/>
    </o:shapelayout>
  </w:shapeDefaults>
  <w:decimalSymbol w:val="."/>
  <w:listSeparator w:val=","/>
  <w15:docId w15:val="{B178C26B-6A9A-467F-BD98-B456F03C0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552A"/>
    <w:pPr>
      <w:jc w:val="center"/>
    </w:pPr>
    <w:rPr>
      <w:rFonts w:asciiTheme="majorHAnsi" w:hAnsiTheme="majorHAnsi"/>
      <w:color w:val="0D0D0D" w:themeColor="text1" w:themeTint="F2"/>
      <w:spacing w:val="5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E552A"/>
    <w:pPr>
      <w:keepNext/>
      <w:keepLines/>
      <w:spacing w:before="48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534B9C"/>
    <w:rPr>
      <w:color w:val="262626" w:themeColor="text1" w:themeTint="D9"/>
      <w:sz w:val="28"/>
      <w:szCs w:val="28"/>
    </w:rPr>
  </w:style>
  <w:style w:type="paragraph" w:styleId="BalloonText">
    <w:name w:val="Balloon Text"/>
    <w:basedOn w:val="Normal"/>
    <w:semiHidden/>
    <w:rsid w:val="00E0742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semiHidden/>
    <w:rsid w:val="00E0742E"/>
    <w:pPr>
      <w:spacing w:after="120"/>
    </w:pPr>
  </w:style>
  <w:style w:type="paragraph" w:customStyle="1" w:styleId="Classof">
    <w:name w:val="Class of"/>
    <w:basedOn w:val="Normal"/>
    <w:qFormat/>
    <w:rsid w:val="008A265B"/>
    <w:rPr>
      <w:rFonts w:asciiTheme="minorHAnsi" w:hAnsiTheme="minorHAnsi"/>
      <w:color w:val="7F7F7F" w:themeColor="text1" w:themeTint="80"/>
      <w:spacing w:val="0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3E552A"/>
    <w:rPr>
      <w:rFonts w:asciiTheme="majorHAnsi" w:eastAsiaTheme="majorEastAsia" w:hAnsiTheme="majorHAnsi" w:cstheme="majorBidi"/>
      <w:b/>
      <w:bCs/>
      <w:color w:val="365F91" w:themeColor="accent1" w:themeShade="BF"/>
      <w:spacing w:val="5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omil\AppData\Roaming\Microsoft\Templates\Graduation%20name%20cards%20(10%20per%20pa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Graduation">
      <a:majorFont>
        <a:latin typeface="Footlight MT Light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59EF96A-46DE-47F7-A319-323C2AAF5F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Graduation name cards (10 per page)</Template>
  <TotalTime>12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Graduation name cards</vt:lpstr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Graduation name cards</dc:title>
  <dc:creator>gromil</dc:creator>
  <cp:keywords/>
  <cp:lastModifiedBy>Jacob Dotter</cp:lastModifiedBy>
  <cp:revision>1</cp:revision>
  <cp:lastPrinted>2008-04-23T19:27:00Z</cp:lastPrinted>
  <dcterms:created xsi:type="dcterms:W3CDTF">2013-06-07T15:28:00Z</dcterms:created>
  <dcterms:modified xsi:type="dcterms:W3CDTF">2013-06-07T15:40:00Z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TC010001501033</vt:lpwstr>
  </property>
</Properties>
</file>